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4203" w14:textId="77777777" w:rsidR="00AF646A" w:rsidRDefault="00B8182F" w:rsidP="001678A9">
      <w:pPr>
        <w:jc w:val="center"/>
        <w:rPr>
          <w:rFonts w:ascii="Algerian" w:hAnsi="Algerian"/>
          <w:sz w:val="48"/>
        </w:rPr>
      </w:pPr>
      <w:r w:rsidRPr="00B8182F">
        <w:rPr>
          <w:rFonts w:ascii="Algerian" w:hAnsi="Algerian"/>
          <w:sz w:val="48"/>
        </w:rPr>
        <w:t>MON CARNET D’ENTRAINEMENT SPORTIF</w:t>
      </w:r>
    </w:p>
    <w:p w14:paraId="6A0F1938" w14:textId="77777777" w:rsidR="003027DD" w:rsidRDefault="003027DD" w:rsidP="001678A9">
      <w:pPr>
        <w:jc w:val="center"/>
        <w:rPr>
          <w:rFonts w:ascii="Algerian" w:hAnsi="Algerian"/>
          <w:sz w:val="48"/>
        </w:rPr>
      </w:pPr>
      <w:r>
        <w:rPr>
          <w:rFonts w:ascii="Algerian" w:hAnsi="Algerian"/>
          <w:sz w:val="48"/>
        </w:rPr>
        <w:t xml:space="preserve">Continuité pédagogique </w:t>
      </w:r>
    </w:p>
    <w:p w14:paraId="60477905" w14:textId="77777777" w:rsidR="003027DD" w:rsidRDefault="003027DD" w:rsidP="001678A9">
      <w:pPr>
        <w:jc w:val="center"/>
        <w:rPr>
          <w:rFonts w:ascii="Algerian" w:hAnsi="Algerian"/>
          <w:sz w:val="48"/>
        </w:rPr>
      </w:pPr>
      <w:r>
        <w:rPr>
          <w:rFonts w:ascii="Algerian" w:hAnsi="Algerian"/>
          <w:sz w:val="48"/>
        </w:rPr>
        <w:t>4</w:t>
      </w:r>
      <w:r w:rsidRPr="003027DD">
        <w:rPr>
          <w:rFonts w:ascii="Algerian" w:hAnsi="Algerian"/>
          <w:sz w:val="48"/>
          <w:vertAlign w:val="superscript"/>
        </w:rPr>
        <w:t>ème</w:t>
      </w:r>
      <w:r>
        <w:rPr>
          <w:rFonts w:ascii="Algerian" w:hAnsi="Algerian"/>
          <w:sz w:val="48"/>
        </w:rPr>
        <w:t xml:space="preserve"> </w:t>
      </w:r>
    </w:p>
    <w:p w14:paraId="30FAA270" w14:textId="77777777" w:rsidR="009E4A12" w:rsidRPr="00B8182F" w:rsidRDefault="009E4A12" w:rsidP="00BF3C71">
      <w:pPr>
        <w:jc w:val="center"/>
      </w:pPr>
      <w:r>
        <w:t xml:space="preserve">Travail à remettre </w:t>
      </w:r>
      <w:r w:rsidR="00953CA2">
        <w:t>à son professeur</w:t>
      </w:r>
    </w:p>
    <w:p w14:paraId="1A367290" w14:textId="77777777" w:rsidR="00B8182F" w:rsidRDefault="00B8182F" w:rsidP="00AD6B25"/>
    <w:p w14:paraId="35D5C9EB" w14:textId="77777777" w:rsidR="00C840BC" w:rsidRDefault="00B8182F" w:rsidP="00AD6B25">
      <w:r>
        <w:t xml:space="preserve"> </w:t>
      </w:r>
    </w:p>
    <w:p w14:paraId="65AFFA69" w14:textId="77777777" w:rsidR="001678A9" w:rsidRDefault="001678A9" w:rsidP="00AD6B25"/>
    <w:p w14:paraId="2B267745" w14:textId="77777777" w:rsidR="00C840BC" w:rsidRDefault="00C840BC" w:rsidP="001678A9">
      <w:pPr>
        <w:jc w:val="center"/>
        <w:rPr>
          <w:rFonts w:ascii="Algerian" w:hAnsi="Algerian"/>
          <w:b/>
          <w:sz w:val="28"/>
          <w:u w:val="single"/>
        </w:rPr>
      </w:pPr>
      <w:r w:rsidRPr="001678A9">
        <w:rPr>
          <w:rFonts w:ascii="Algerian" w:hAnsi="Algerian"/>
          <w:b/>
          <w:sz w:val="28"/>
          <w:u w:val="single"/>
        </w:rPr>
        <w:t>Les muscles </w:t>
      </w:r>
      <w:r w:rsidR="001678A9" w:rsidRPr="001678A9">
        <w:rPr>
          <w:rFonts w:ascii="Algerian" w:hAnsi="Algerian"/>
          <w:b/>
          <w:sz w:val="28"/>
          <w:u w:val="single"/>
        </w:rPr>
        <w:t>principaux</w:t>
      </w:r>
      <w:r w:rsidR="001678A9">
        <w:rPr>
          <w:rFonts w:ascii="Algerian" w:hAnsi="Algerian"/>
          <w:b/>
          <w:sz w:val="28"/>
          <w:u w:val="single"/>
        </w:rPr>
        <w:t> :</w:t>
      </w:r>
    </w:p>
    <w:p w14:paraId="7DBA65D5" w14:textId="77777777" w:rsidR="003027DD" w:rsidRPr="00694EF7" w:rsidRDefault="00064131" w:rsidP="00202342">
      <w:r>
        <w:t>E</w:t>
      </w:r>
      <w:r w:rsidR="00694EF7">
        <w:t>crire</w:t>
      </w:r>
      <w:r w:rsidR="008146E0" w:rsidRPr="00694EF7">
        <w:t xml:space="preserve"> le nom de chaque muscle</w:t>
      </w:r>
    </w:p>
    <w:p w14:paraId="72E19F6D" w14:textId="77777777" w:rsidR="00C840BC" w:rsidRDefault="00C840BC" w:rsidP="00202342">
      <w:pPr>
        <w:rPr>
          <w:b/>
          <w:u w:val="single"/>
        </w:rPr>
      </w:pPr>
    </w:p>
    <w:p w14:paraId="54AE0CF6" w14:textId="77777777" w:rsidR="00C840BC" w:rsidRDefault="00C840BC" w:rsidP="00AD6B25"/>
    <w:p w14:paraId="343416A7" w14:textId="77777777" w:rsidR="00C840BC" w:rsidRDefault="00C840BC" w:rsidP="00AD6B25"/>
    <w:p w14:paraId="4D55E3FA" w14:textId="77777777" w:rsidR="00C840BC" w:rsidRDefault="00C840BC" w:rsidP="00AD6B25"/>
    <w:p w14:paraId="7317C974" w14:textId="77777777" w:rsidR="00C840BC" w:rsidRDefault="00C840BC" w:rsidP="00AD6B2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CAEA19" wp14:editId="7B83A808">
                <wp:simplePos x="0" y="0"/>
                <wp:positionH relativeFrom="column">
                  <wp:posOffset>1316355</wp:posOffset>
                </wp:positionH>
                <wp:positionV relativeFrom="paragraph">
                  <wp:posOffset>3175</wp:posOffset>
                </wp:positionV>
                <wp:extent cx="4373880" cy="5768340"/>
                <wp:effectExtent l="0" t="0" r="7620" b="3810"/>
                <wp:wrapNone/>
                <wp:docPr id="19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3880" cy="5768340"/>
                          <a:chOff x="0" y="0"/>
                          <a:chExt cx="6542740" cy="955307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Fa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9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4"/>
                        <wps:cNvCnPr/>
                        <wps:spPr bwMode="auto">
                          <a:xfrm>
                            <a:off x="336885" y="3152274"/>
                            <a:ext cx="11430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 flipV="1">
                            <a:off x="120316" y="3970421"/>
                            <a:ext cx="10287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120316" y="2237874"/>
                            <a:ext cx="11430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240632" y="5101390"/>
                            <a:ext cx="8001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 flipH="1">
                            <a:off x="818148" y="1323474"/>
                            <a:ext cx="4572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3537285" y="1323474"/>
                            <a:ext cx="3005455" cy="8229600"/>
                            <a:chOff x="6637" y="2821"/>
                            <a:chExt cx="4733" cy="1296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Do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37" y="2821"/>
                              <a:ext cx="4733" cy="12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Line 11"/>
                          <wps:cNvCnPr/>
                          <wps:spPr bwMode="auto">
                            <a:xfrm flipH="1">
                              <a:off x="8617" y="12541"/>
                              <a:ext cx="144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2"/>
                          <wps:cNvCnPr/>
                          <wps:spPr bwMode="auto">
                            <a:xfrm flipH="1">
                              <a:off x="8797" y="10380"/>
                              <a:ext cx="14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3"/>
                          <wps:cNvCnPr/>
                          <wps:spPr bwMode="auto">
                            <a:xfrm flipH="1">
                              <a:off x="8617" y="8760"/>
                              <a:ext cx="14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4"/>
                          <wps:cNvCnPr/>
                          <wps:spPr bwMode="auto">
                            <a:xfrm flipH="1" flipV="1">
                              <a:off x="10237" y="5701"/>
                              <a:ext cx="90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5"/>
                          <wps:cNvCnPr/>
                          <wps:spPr bwMode="auto">
                            <a:xfrm>
                              <a:off x="6637" y="5521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6"/>
                          <wps:cNvCnPr/>
                          <wps:spPr bwMode="auto">
                            <a:xfrm>
                              <a:off x="6997" y="4621"/>
                              <a:ext cx="14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7"/>
                          <wps:cNvCnPr/>
                          <wps:spPr bwMode="auto">
                            <a:xfrm>
                              <a:off x="6637" y="7321"/>
                              <a:ext cx="180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8"/>
                          <wps:cNvCnPr/>
                          <wps:spPr bwMode="auto">
                            <a:xfrm flipH="1" flipV="1">
                              <a:off x="8977" y="7321"/>
                              <a:ext cx="881" cy="2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02C3D" id="Groupe 19" o:spid="_x0000_s1026" style="position:absolute;margin-left:103.65pt;margin-top:.25pt;width:344.4pt;height:454.2pt;z-index:251658240;mso-width-relative:margin;mso-height-relative:margin" coordsize="65427,9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0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ace" style="position:absolute;width:2815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ZpbFAAAA2gAAAA8AAABkcnMvZG93bnJldi54bWxEj0FrAjEUhO+F/ofwCl5Es7YgsjWKKEIv&#10;1mpr7fF189ysbl6WJNX13zcFocdhZr5hxtPW1uJMPlSOFQz6GQjiwumKSwUf78veCESIyBprx6Tg&#10;SgGmk/u7MebaXXhD520sRYJwyFGBibHJpQyFIYuh7xri5B2ctxiT9KXUHi8Jbmv5mGVDabHitGCw&#10;obmh4rT9sQqO88XXZ1wfVnT83u/8bN8Nb+ZVqc5DO3sGEamN/+Fb+0UreIK/K+kGy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GaWxQAAANoAAAAPAAAAAAAAAAAAAAAA&#10;AJ8CAABkcnMvZG93bnJldi54bWxQSwUGAAAAAAQABAD3AAAAkQMAAAAA&#10;">
                  <v:imagedata r:id="rId9" o:title="Face"/>
                  <v:path arrowok="t"/>
                </v:shape>
                <v:line id="Line 4" o:spid="_x0000_s1028" style="position:absolute;visibility:visible;mso-wrap-style:square" from="3368,31522" to="14798,38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SoMMAAADaAAAADwAAAGRycy9kb3ducmV2LnhtbESPQWsCMRSE7wX/Q3iCt5pVi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kqDDAAAA2gAAAA8AAAAAAAAAAAAA&#10;AAAAoQIAAGRycy9kb3ducmV2LnhtbFBLBQYAAAAABAAEAPkAAACRAwAAAAA=&#10;">
                  <v:stroke endarrow="block"/>
                </v:line>
                <v:line id="Line 5" o:spid="_x0000_s1029" style="position:absolute;flip:y;visibility:visible;mso-wrap-style:square" from="1203,39704" to="11490,4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line id="Line 6" o:spid="_x0000_s1030" style="position:absolute;visibility:visible;mso-wrap-style:square" from="1203,22378" to="12633,2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line id="Line 7" o:spid="_x0000_s1031" style="position:absolute;visibility:visible;mso-wrap-style:square" from="2406,51013" to="10407,5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  <v:stroke endarrow="block"/>
                </v:line>
                <v:line id="Line 8" o:spid="_x0000_s1032" style="position:absolute;flip:x;visibility:visible;mso-wrap-style:square" from="8181,13234" to="12753,1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    <v:stroke endarrow="block"/>
                </v:line>
                <v:group id="Group 9" o:spid="_x0000_s1033" style="position:absolute;left:35372;top:13234;width:30055;height:82296" coordorigin="6637,2821" coordsize="4733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10" o:spid="_x0000_s1034" type="#_x0000_t75" alt="Dos" style="position:absolute;left:6637;top:2821;width:4733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1gQ3FAAAA2wAAAA8AAABkcnMvZG93bnJldi54bWxEj0FrwkAQhe8F/8MyQm9100JrSV1FhID0&#10;UKi2FG9DdkyWZGfT7Griv3cOgrcZ3pv3vlmsRt+qM/XRBTbwPMtAEZfBOq4M/OyLp3dQMSFbbAOT&#10;gQtFWC0nDwvMbRj4m867VCkJ4ZijgTqlLtc6ljV5jLPQEYt2DL3HJGtfadvjIOG+1S9Z9qY9OpaG&#10;Gjva1FQ2u5M3MD82hw2vCze4/+a3+fw6uOLv1ZjH6bj+AJVoTHfz7XprBV/o5RcZ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NYENxQAAANsAAAAPAAAAAAAAAAAAAAAA&#10;AJ8CAABkcnMvZG93bnJldi54bWxQSwUGAAAAAAQABAD3AAAAkQMAAAAA&#10;">
                    <v:imagedata r:id="rId10" o:title="Dos"/>
                  </v:shape>
                  <v:line id="Line 11" o:spid="_x0000_s1035" style="position:absolute;flip:x;visibility:visible;mso-wrap-style:square" from="8617,12541" to="10057,1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t6cMAAADbAAAADwAAAGRycy9kb3ducmV2LnhtbESPQWvCQBCF74X+h2UKXoJuVCg1ukpb&#10;FYTiQevB45Adk9DsbMiOGv+9Kwi9zfDe9+bNbNG5Wl2oDZVnA8NBCoo497biwsDhd93/ABUE2WLt&#10;mQzcKMBi/voyw8z6K+/ospdCxRAOGRooRZpM65CX5DAMfEMctZNvHUpc20LbFq8x3NV6lKbv2mHF&#10;8UKJDX2XlP/tzy7WWG95OR4nX04nyYRWR/lJtRjTe+s+p6CEOvk3P+mNjdwQHr/E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TLenDAAAA2wAAAA8AAAAAAAAAAAAA&#10;AAAAoQIAAGRycy9kb3ducmV2LnhtbFBLBQYAAAAABAAEAPkAAACRAwAAAAA=&#10;">
                    <v:stroke endarrow="block"/>
                  </v:line>
                  <v:line id="Line 12" o:spid="_x0000_s1036" style="position:absolute;flip:x;visibility:visible;mso-wrap-style:square" from="8797,10380" to="10237,10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  <v:stroke endarrow="block"/>
                  </v:line>
                  <v:line id="Line 13" o:spid="_x0000_s1037" style="position:absolute;flip:x;visibility:visible;mso-wrap-style:square" from="8617,8760" to="10057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  <v:stroke endarrow="block"/>
                  </v:line>
                  <v:line id="Line 14" o:spid="_x0000_s1038" style="position:absolute;flip:x y;visibility:visible;mso-wrap-style:square" from="10237,5701" to="11137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9O8EAAADbAAAADwAAAGRycy9kb3ducmV2LnhtbERPTYvCMBC9C/6HMMLeNFVEtGuURRA8&#10;eFEXvU6b2aZrM2mbWLv/frMg7G0e73PW295WoqPWl44VTCcJCOLc6ZILBZ+X/XgJwgdkjZVjUvBD&#10;Hrab4WCNqXZPPlF3DoWIIexTVGBCqFMpfW7Iop+4mjhyX661GCJsC6lbfMZwW8lZkiykxZJjg8Ga&#10;doby+/lhFXTZY/p9PZ7uPrs1q2xpmt2xWSj1Nuo/3kEE6sO/+OU+6Dh/Dn+/x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X07wQAAANsAAAAPAAAAAAAAAAAAAAAA&#10;AKECAABkcnMvZG93bnJldi54bWxQSwUGAAAAAAQABAD5AAAAjwMAAAAA&#10;">
                    <v:stroke endarrow="block"/>
                  </v:line>
                  <v:line id="Line 15" o:spid="_x0000_s1039" style="position:absolute;visibility:visible;mso-wrap-style:square" from="6637,5521" to="7717,6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<v:stroke endarrow="block"/>
                  </v:line>
                  <v:line id="Line 16" o:spid="_x0000_s1040" style="position:absolute;visibility:visible;mso-wrap-style:square" from="6997,4621" to="8437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<v:stroke endarrow="block"/>
                  </v:line>
                  <v:line id="Line 17" o:spid="_x0000_s1041" style="position:absolute;visibility:visible;mso-wrap-style:square" from="6637,7321" to="8437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  <v:stroke endarrow="block"/>
                  </v:line>
                  <v:line id="Line 18" o:spid="_x0000_s1042" style="position:absolute;flip:x y;visibility:visible;mso-wrap-style:square" from="8977,7321" to="9858,7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c+xAAAANsAAAAPAAAAAAAAAAAA&#10;AAAAAKECAABkcnMvZG93bnJldi54bWxQSwUGAAAAAAQABAD5AAAAkgMAAAAA&#10;">
                    <v:stroke endarrow="block"/>
                  </v:line>
                </v:group>
              </v:group>
            </w:pict>
          </mc:Fallback>
        </mc:AlternateContent>
      </w:r>
    </w:p>
    <w:p w14:paraId="72986CF6" w14:textId="77777777" w:rsidR="00C840BC" w:rsidRDefault="00C840BC" w:rsidP="00AD6B25"/>
    <w:p w14:paraId="5C990317" w14:textId="77777777" w:rsidR="00C840BC" w:rsidRDefault="00C840BC" w:rsidP="00AD6B25"/>
    <w:p w14:paraId="75186E95" w14:textId="77777777" w:rsidR="00C840BC" w:rsidRDefault="00C840BC" w:rsidP="00AD6B25"/>
    <w:p w14:paraId="4557332E" w14:textId="77777777" w:rsidR="00C840BC" w:rsidRDefault="00C840BC" w:rsidP="00AD6B25"/>
    <w:p w14:paraId="3D5338AA" w14:textId="77777777" w:rsidR="00C840BC" w:rsidRDefault="00C840BC" w:rsidP="00AD6B25"/>
    <w:p w14:paraId="3CB19A24" w14:textId="77777777" w:rsidR="00C840BC" w:rsidRDefault="00C840BC" w:rsidP="00AD6B25"/>
    <w:p w14:paraId="04731C64" w14:textId="77777777" w:rsidR="00C840BC" w:rsidRDefault="00C840BC" w:rsidP="00AD6B25"/>
    <w:p w14:paraId="4F14DC7A" w14:textId="77777777" w:rsidR="00C840BC" w:rsidRDefault="00C840BC" w:rsidP="00AD6B25"/>
    <w:p w14:paraId="6E5B1E57" w14:textId="77777777" w:rsidR="00C840BC" w:rsidRDefault="00C840BC" w:rsidP="00AD6B25"/>
    <w:p w14:paraId="38A7F0A2" w14:textId="77777777" w:rsidR="00C840BC" w:rsidRDefault="00C840BC" w:rsidP="00AD6B25"/>
    <w:p w14:paraId="1DC7489A" w14:textId="77777777" w:rsidR="00C840BC" w:rsidRDefault="00C840BC" w:rsidP="00AD6B25"/>
    <w:p w14:paraId="0138F5F2" w14:textId="77777777" w:rsidR="00C840BC" w:rsidRDefault="00C840BC" w:rsidP="00AD6B25"/>
    <w:p w14:paraId="013FE8A9" w14:textId="77777777" w:rsidR="00C840BC" w:rsidRDefault="00C840BC" w:rsidP="00AD6B25"/>
    <w:p w14:paraId="0BCD412A" w14:textId="77777777" w:rsidR="00C840BC" w:rsidRDefault="00C840BC" w:rsidP="00AD6B25"/>
    <w:p w14:paraId="5C4995D9" w14:textId="77777777" w:rsidR="00C840BC" w:rsidRDefault="00C840BC" w:rsidP="00AD6B25"/>
    <w:p w14:paraId="0E069021" w14:textId="77777777" w:rsidR="00C840BC" w:rsidRDefault="00C840BC" w:rsidP="00AD6B25"/>
    <w:p w14:paraId="2CD40ABF" w14:textId="77777777" w:rsidR="00C840BC" w:rsidRDefault="00C840BC" w:rsidP="00AD6B25"/>
    <w:p w14:paraId="5DAD032C" w14:textId="77777777" w:rsidR="00C840BC" w:rsidRDefault="00C840BC" w:rsidP="00AD6B25"/>
    <w:p w14:paraId="515F9B41" w14:textId="77777777" w:rsidR="00C840BC" w:rsidRDefault="00C840BC" w:rsidP="00AD6B25"/>
    <w:p w14:paraId="5BD3F882" w14:textId="77777777" w:rsidR="00C840BC" w:rsidRDefault="00C840BC" w:rsidP="00AD6B25"/>
    <w:p w14:paraId="6DF182A4" w14:textId="77777777" w:rsidR="00C840BC" w:rsidRDefault="00C840BC" w:rsidP="00AD6B25"/>
    <w:p w14:paraId="652DD19A" w14:textId="77777777" w:rsidR="00C840BC" w:rsidRDefault="00C840BC" w:rsidP="00AD6B25"/>
    <w:p w14:paraId="29CEDCE2" w14:textId="77777777" w:rsidR="00C840BC" w:rsidRDefault="00C840BC" w:rsidP="00AD6B25"/>
    <w:p w14:paraId="7FFC9F11" w14:textId="77777777" w:rsidR="00C840BC" w:rsidRDefault="00C840BC" w:rsidP="00AD6B25"/>
    <w:p w14:paraId="196F4EA2" w14:textId="77777777" w:rsidR="00C840BC" w:rsidRDefault="00C840BC" w:rsidP="00AD6B25"/>
    <w:p w14:paraId="5E284F47" w14:textId="77777777" w:rsidR="00C840BC" w:rsidRDefault="00C840BC" w:rsidP="00AD6B25"/>
    <w:p w14:paraId="4B7639FF" w14:textId="77777777" w:rsidR="00C840BC" w:rsidRDefault="00C840BC" w:rsidP="00AD6B25"/>
    <w:p w14:paraId="119BD85C" w14:textId="77777777" w:rsidR="00C840BC" w:rsidRDefault="00C840BC" w:rsidP="00AD6B25"/>
    <w:p w14:paraId="22C80A67" w14:textId="77777777" w:rsidR="00C840BC" w:rsidRDefault="00C840BC" w:rsidP="00AD6B25"/>
    <w:p w14:paraId="6F43E81C" w14:textId="77777777" w:rsidR="00C840BC" w:rsidRDefault="00C840BC" w:rsidP="00AD6B25"/>
    <w:p w14:paraId="1B2C5A15" w14:textId="77777777" w:rsidR="00C840BC" w:rsidRDefault="00C840BC" w:rsidP="00AD6B25"/>
    <w:p w14:paraId="0F889E4A" w14:textId="77777777" w:rsidR="00C840BC" w:rsidRDefault="00C840BC" w:rsidP="00AD6B25"/>
    <w:p w14:paraId="072D3B60" w14:textId="77777777" w:rsidR="00C840BC" w:rsidRPr="001678A9" w:rsidRDefault="00C840BC" w:rsidP="00C840BC">
      <w:pPr>
        <w:rPr>
          <w:rFonts w:ascii="Arial" w:hAnsi="Arial" w:cs="Arial"/>
          <w:b/>
          <w:sz w:val="18"/>
          <w:u w:val="single"/>
        </w:rPr>
      </w:pPr>
    </w:p>
    <w:p w14:paraId="6D4B9815" w14:textId="77777777" w:rsidR="00C840BC" w:rsidRDefault="00C840BC" w:rsidP="00C840BC">
      <w:pPr>
        <w:rPr>
          <w:b/>
          <w:u w:val="single"/>
        </w:rPr>
      </w:pPr>
    </w:p>
    <w:p w14:paraId="08163F0A" w14:textId="77777777" w:rsidR="00C840BC" w:rsidRDefault="00C840BC" w:rsidP="00C840BC">
      <w:pPr>
        <w:rPr>
          <w:b/>
          <w:u w:val="single"/>
        </w:rPr>
      </w:pPr>
    </w:p>
    <w:p w14:paraId="587D1B34" w14:textId="77777777" w:rsidR="00C840BC" w:rsidRDefault="00C840BC" w:rsidP="00C840BC">
      <w:pPr>
        <w:rPr>
          <w:b/>
          <w:u w:val="single"/>
        </w:rPr>
      </w:pPr>
    </w:p>
    <w:p w14:paraId="5289790C" w14:textId="77777777" w:rsidR="00C840BC" w:rsidRDefault="00C840BC" w:rsidP="00C840BC">
      <w:pPr>
        <w:rPr>
          <w:b/>
          <w:u w:val="single"/>
        </w:rPr>
      </w:pPr>
    </w:p>
    <w:p w14:paraId="7EF5B56B" w14:textId="77777777" w:rsidR="00C840BC" w:rsidRDefault="00C840BC" w:rsidP="00C840BC">
      <w:pPr>
        <w:rPr>
          <w:b/>
          <w:u w:val="single"/>
        </w:rPr>
      </w:pPr>
    </w:p>
    <w:p w14:paraId="333DD7F0" w14:textId="77777777" w:rsidR="00C840BC" w:rsidRDefault="00C840BC" w:rsidP="00C840BC">
      <w:pPr>
        <w:rPr>
          <w:b/>
          <w:u w:val="single"/>
        </w:rPr>
      </w:pPr>
    </w:p>
    <w:p w14:paraId="6691D4A6" w14:textId="77777777" w:rsidR="001678A9" w:rsidRDefault="00C840BC" w:rsidP="001678A9">
      <w:pPr>
        <w:jc w:val="center"/>
        <w:rPr>
          <w:rFonts w:ascii="Algerian" w:hAnsi="Algerian"/>
          <w:b/>
          <w:sz w:val="28"/>
          <w:u w:val="single"/>
        </w:rPr>
      </w:pPr>
      <w:r w:rsidRPr="001678A9">
        <w:rPr>
          <w:rFonts w:ascii="Algerian" w:hAnsi="Algerian"/>
          <w:b/>
          <w:sz w:val="28"/>
          <w:u w:val="single"/>
        </w:rPr>
        <w:t>Comment les mobiliser </w:t>
      </w:r>
      <w:proofErr w:type="gramStart"/>
      <w:r w:rsidR="001678A9">
        <w:rPr>
          <w:rFonts w:ascii="Algerian" w:hAnsi="Algerian"/>
          <w:b/>
          <w:sz w:val="28"/>
          <w:u w:val="single"/>
        </w:rPr>
        <w:t>a</w:t>
      </w:r>
      <w:proofErr w:type="gramEnd"/>
      <w:r w:rsidR="001678A9">
        <w:rPr>
          <w:rFonts w:ascii="Algerian" w:hAnsi="Algerian"/>
          <w:b/>
          <w:sz w:val="28"/>
          <w:u w:val="single"/>
        </w:rPr>
        <w:t xml:space="preserve"> la maison </w:t>
      </w:r>
      <w:r w:rsidRPr="001678A9">
        <w:rPr>
          <w:rFonts w:ascii="Algerian" w:hAnsi="Algerian"/>
          <w:b/>
          <w:sz w:val="28"/>
          <w:u w:val="single"/>
        </w:rPr>
        <w:t>?</w:t>
      </w:r>
    </w:p>
    <w:p w14:paraId="0397C292" w14:textId="77777777" w:rsidR="001678A9" w:rsidRDefault="004A7211" w:rsidP="00E646D2">
      <w:r w:rsidRPr="002E0ACD">
        <w:t>Exercice à faire à la maison</w:t>
      </w:r>
      <w:r w:rsidR="007E3D84">
        <w:t xml:space="preserve"> : 30 secondes </w:t>
      </w:r>
      <w:r w:rsidR="00656629">
        <w:t xml:space="preserve">d'effort, 30 secondes de récupération.  Chaque exercice </w:t>
      </w:r>
      <w:r w:rsidR="00CF62DC">
        <w:t xml:space="preserve">doit être répété </w:t>
      </w:r>
      <w:r w:rsidR="007E1898">
        <w:t>4fois.</w:t>
      </w:r>
    </w:p>
    <w:p w14:paraId="700FFB7B" w14:textId="77777777" w:rsidR="002E0ACD" w:rsidRPr="002E0ACD" w:rsidRDefault="002E0ACD" w:rsidP="001678A9">
      <w:pPr>
        <w:jc w:val="center"/>
        <w:rPr>
          <w:rFonts w:ascii="Algerian" w:hAnsi="Algerian"/>
          <w:bCs/>
          <w:sz w:val="28"/>
        </w:rPr>
      </w:pPr>
    </w:p>
    <w:p w14:paraId="302F907A" w14:textId="77777777" w:rsidR="001678A9" w:rsidRDefault="001678A9" w:rsidP="001678A9">
      <w:pPr>
        <w:rPr>
          <w:rFonts w:ascii="Arial" w:hAnsi="Arial" w:cs="Arial"/>
        </w:rPr>
      </w:pPr>
      <w:r w:rsidRPr="001678A9">
        <w:rPr>
          <w:rFonts w:ascii="Arial" w:hAnsi="Arial" w:cs="Arial"/>
          <w:b/>
          <w:u w:val="single"/>
        </w:rPr>
        <w:t>Les muscles supérieurs</w:t>
      </w:r>
      <w:r>
        <w:rPr>
          <w:rFonts w:ascii="Arial" w:hAnsi="Arial" w:cs="Arial"/>
        </w:rPr>
        <w:t> :</w:t>
      </w:r>
      <w:r w:rsidR="002E0ACD">
        <w:rPr>
          <w:rFonts w:ascii="Arial" w:hAnsi="Arial" w:cs="Arial"/>
        </w:rPr>
        <w:t xml:space="preserve"> </w:t>
      </w:r>
    </w:p>
    <w:p w14:paraId="2BC6564A" w14:textId="77777777" w:rsidR="001678A9" w:rsidRDefault="001678A9" w:rsidP="001678A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0"/>
        <w:gridCol w:w="3541"/>
        <w:gridCol w:w="3541"/>
      </w:tblGrid>
      <w:tr w:rsidR="00D51494" w14:paraId="452FEBDA" w14:textId="77777777" w:rsidTr="00D51494">
        <w:tc>
          <w:tcPr>
            <w:tcW w:w="3540" w:type="dxa"/>
          </w:tcPr>
          <w:p w14:paraId="72E910AC" w14:textId="77777777" w:rsidR="00D51494" w:rsidRPr="00D51494" w:rsidRDefault="00D51494" w:rsidP="00D51494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Muscles</w:t>
            </w:r>
          </w:p>
        </w:tc>
        <w:tc>
          <w:tcPr>
            <w:tcW w:w="3541" w:type="dxa"/>
          </w:tcPr>
          <w:p w14:paraId="723194BC" w14:textId="77777777" w:rsidR="00D51494" w:rsidRPr="00D51494" w:rsidRDefault="00D51494" w:rsidP="00D51494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Nom de l’exercice</w:t>
            </w:r>
          </w:p>
        </w:tc>
        <w:tc>
          <w:tcPr>
            <w:tcW w:w="3541" w:type="dxa"/>
          </w:tcPr>
          <w:p w14:paraId="7323F30B" w14:textId="77777777" w:rsidR="00D51494" w:rsidRPr="00D51494" w:rsidRDefault="00D51494" w:rsidP="00D51494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Dessin</w:t>
            </w:r>
          </w:p>
        </w:tc>
      </w:tr>
      <w:tr w:rsidR="00D51494" w14:paraId="74014405" w14:textId="77777777" w:rsidTr="004C22C9">
        <w:tc>
          <w:tcPr>
            <w:tcW w:w="3540" w:type="dxa"/>
            <w:vAlign w:val="center"/>
          </w:tcPr>
          <w:p w14:paraId="5A77D19A" w14:textId="77777777" w:rsidR="00D51494" w:rsidRDefault="004C22C9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Biceps et </w:t>
            </w:r>
            <w:r w:rsidR="00D51494">
              <w:rPr>
                <w:rFonts w:ascii="Arial" w:hAnsi="Arial" w:cs="Arial"/>
              </w:rPr>
              <w:t>Pectoraux</w:t>
            </w:r>
          </w:p>
        </w:tc>
        <w:tc>
          <w:tcPr>
            <w:tcW w:w="3541" w:type="dxa"/>
            <w:vAlign w:val="center"/>
          </w:tcPr>
          <w:p w14:paraId="41B0DEC1" w14:textId="77777777" w:rsidR="00D51494" w:rsidRDefault="00D51494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Pompe</w:t>
            </w:r>
          </w:p>
        </w:tc>
        <w:tc>
          <w:tcPr>
            <w:tcW w:w="3541" w:type="dxa"/>
          </w:tcPr>
          <w:p w14:paraId="395E7BD6" w14:textId="77777777" w:rsidR="00D51494" w:rsidRDefault="004C22C9" w:rsidP="001678A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4D22AC7" wp14:editId="0DBFCF1D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59690</wp:posOffset>
                  </wp:positionV>
                  <wp:extent cx="1089660" cy="942340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1147" y="20960"/>
                      <wp:lineTo x="21147" y="0"/>
                      <wp:lineTo x="0" y="0"/>
                    </wp:wrapPolygon>
                  </wp:wrapTight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C1A5E4" w14:textId="77777777" w:rsidR="00D51494" w:rsidRDefault="00D51494" w:rsidP="001678A9">
            <w:pPr>
              <w:rPr>
                <w:rFonts w:ascii="Arial" w:hAnsi="Arial" w:cs="Arial"/>
              </w:rPr>
            </w:pPr>
          </w:p>
          <w:p w14:paraId="38062446" w14:textId="77777777" w:rsidR="00D51494" w:rsidRDefault="00D51494" w:rsidP="001678A9">
            <w:pPr>
              <w:rPr>
                <w:rFonts w:ascii="Arial" w:hAnsi="Arial" w:cs="Arial"/>
              </w:rPr>
            </w:pPr>
          </w:p>
          <w:p w14:paraId="5EAA626D" w14:textId="77777777" w:rsidR="00D51494" w:rsidRDefault="00D51494" w:rsidP="001678A9">
            <w:pPr>
              <w:rPr>
                <w:rFonts w:ascii="Arial" w:hAnsi="Arial" w:cs="Arial"/>
              </w:rPr>
            </w:pPr>
          </w:p>
          <w:p w14:paraId="498ED700" w14:textId="77777777" w:rsidR="00D51494" w:rsidRDefault="00D51494" w:rsidP="001678A9">
            <w:pPr>
              <w:rPr>
                <w:rFonts w:ascii="Arial" w:hAnsi="Arial" w:cs="Arial"/>
              </w:rPr>
            </w:pPr>
          </w:p>
          <w:p w14:paraId="07DAE7F5" w14:textId="77777777" w:rsidR="00D51494" w:rsidRDefault="00D51494" w:rsidP="001678A9">
            <w:pPr>
              <w:rPr>
                <w:rFonts w:ascii="Arial" w:hAnsi="Arial" w:cs="Arial"/>
              </w:rPr>
            </w:pPr>
          </w:p>
        </w:tc>
      </w:tr>
      <w:tr w:rsidR="00D51494" w14:paraId="3994D9E7" w14:textId="77777777" w:rsidTr="004C22C9">
        <w:trPr>
          <w:trHeight w:val="371"/>
        </w:trPr>
        <w:tc>
          <w:tcPr>
            <w:tcW w:w="3540" w:type="dxa"/>
            <w:vAlign w:val="center"/>
          </w:tcPr>
          <w:p w14:paraId="6F9B5F7C" w14:textId="77777777" w:rsidR="00D51494" w:rsidRDefault="00D51494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Triceps</w:t>
            </w:r>
          </w:p>
        </w:tc>
        <w:tc>
          <w:tcPr>
            <w:tcW w:w="3541" w:type="dxa"/>
            <w:vAlign w:val="center"/>
          </w:tcPr>
          <w:p w14:paraId="36AB1900" w14:textId="77777777" w:rsidR="00D51494" w:rsidRDefault="00D51494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Dips</w:t>
            </w:r>
          </w:p>
        </w:tc>
        <w:tc>
          <w:tcPr>
            <w:tcW w:w="3541" w:type="dxa"/>
          </w:tcPr>
          <w:p w14:paraId="5CEADFB4" w14:textId="77777777" w:rsidR="00D51494" w:rsidRDefault="00D51494" w:rsidP="001678A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2795591" wp14:editId="53D460D5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0</wp:posOffset>
                  </wp:positionV>
                  <wp:extent cx="1417320" cy="554990"/>
                  <wp:effectExtent l="0" t="0" r="0" b="0"/>
                  <wp:wrapTight wrapText="bothSides">
                    <wp:wrapPolygon edited="0">
                      <wp:start x="0" y="0"/>
                      <wp:lineTo x="0" y="20760"/>
                      <wp:lineTo x="21194" y="20760"/>
                      <wp:lineTo x="21194" y="0"/>
                      <wp:lineTo x="0" y="0"/>
                    </wp:wrapPolygon>
                  </wp:wrapTight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30"/>
                          <a:stretch/>
                        </pic:blipFill>
                        <pic:spPr bwMode="auto">
                          <a:xfrm>
                            <a:off x="0" y="0"/>
                            <a:ext cx="1417320" cy="55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1494" w14:paraId="36B22AF3" w14:textId="77777777" w:rsidTr="004C22C9">
        <w:tc>
          <w:tcPr>
            <w:tcW w:w="3540" w:type="dxa"/>
            <w:vAlign w:val="center"/>
          </w:tcPr>
          <w:p w14:paraId="1E7840C5" w14:textId="77777777" w:rsidR="00D51494" w:rsidRDefault="00D51494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Deltoïde</w:t>
            </w:r>
          </w:p>
        </w:tc>
        <w:tc>
          <w:tcPr>
            <w:tcW w:w="3541" w:type="dxa"/>
            <w:vAlign w:val="center"/>
          </w:tcPr>
          <w:p w14:paraId="065994D8" w14:textId="77777777" w:rsidR="00D51494" w:rsidRDefault="00D51494" w:rsidP="004C2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Elévation latérale</w:t>
            </w:r>
          </w:p>
        </w:tc>
        <w:tc>
          <w:tcPr>
            <w:tcW w:w="3541" w:type="dxa"/>
          </w:tcPr>
          <w:p w14:paraId="35AFDCB0" w14:textId="77777777" w:rsidR="00D51494" w:rsidRDefault="00D51494" w:rsidP="001678A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593BE52" wp14:editId="5FF91BB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49530</wp:posOffset>
                  </wp:positionV>
                  <wp:extent cx="1120140" cy="673100"/>
                  <wp:effectExtent l="0" t="0" r="3810" b="0"/>
                  <wp:wrapTight wrapText="bothSides">
                    <wp:wrapPolygon edited="0">
                      <wp:start x="0" y="0"/>
                      <wp:lineTo x="0" y="20785"/>
                      <wp:lineTo x="21306" y="20785"/>
                      <wp:lineTo x="21306" y="0"/>
                      <wp:lineTo x="0" y="0"/>
                    </wp:wrapPolygon>
                  </wp:wrapTight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266C0A" w14:textId="77777777" w:rsidR="001678A9" w:rsidRDefault="001678A9" w:rsidP="001678A9">
      <w:pPr>
        <w:rPr>
          <w:rFonts w:ascii="Arial" w:hAnsi="Arial" w:cs="Arial"/>
        </w:rPr>
      </w:pPr>
    </w:p>
    <w:p w14:paraId="190BAB94" w14:textId="77777777" w:rsidR="001678A9" w:rsidRDefault="001678A9" w:rsidP="001678A9">
      <w:pPr>
        <w:rPr>
          <w:rFonts w:ascii="Arial" w:hAnsi="Arial" w:cs="Arial"/>
        </w:rPr>
      </w:pPr>
      <w:r w:rsidRPr="001678A9">
        <w:rPr>
          <w:rFonts w:ascii="Arial" w:hAnsi="Arial" w:cs="Arial"/>
          <w:b/>
          <w:u w:val="single"/>
        </w:rPr>
        <w:t>Les muscles du tronc</w:t>
      </w:r>
      <w:r>
        <w:rPr>
          <w:rFonts w:ascii="Arial" w:hAnsi="Arial" w:cs="Arial"/>
        </w:rPr>
        <w:t xml:space="preserve"> : </w:t>
      </w:r>
    </w:p>
    <w:p w14:paraId="6FC20EA0" w14:textId="77777777" w:rsidR="001678A9" w:rsidRDefault="001678A9" w:rsidP="001678A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0"/>
        <w:gridCol w:w="3541"/>
        <w:gridCol w:w="3541"/>
      </w:tblGrid>
      <w:tr w:rsidR="004C22C9" w14:paraId="37BDE4F3" w14:textId="77777777" w:rsidTr="00CD4558">
        <w:tc>
          <w:tcPr>
            <w:tcW w:w="3540" w:type="dxa"/>
          </w:tcPr>
          <w:p w14:paraId="02B8035E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Muscles</w:t>
            </w:r>
          </w:p>
        </w:tc>
        <w:tc>
          <w:tcPr>
            <w:tcW w:w="3541" w:type="dxa"/>
          </w:tcPr>
          <w:p w14:paraId="6865EEB5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Nom de l’exercice</w:t>
            </w:r>
          </w:p>
        </w:tc>
        <w:tc>
          <w:tcPr>
            <w:tcW w:w="3541" w:type="dxa"/>
          </w:tcPr>
          <w:p w14:paraId="2983937D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Dessin</w:t>
            </w:r>
          </w:p>
        </w:tc>
      </w:tr>
      <w:tr w:rsidR="004C22C9" w14:paraId="3D528B92" w14:textId="77777777" w:rsidTr="00F80285">
        <w:tc>
          <w:tcPr>
            <w:tcW w:w="3540" w:type="dxa"/>
            <w:vAlign w:val="center"/>
          </w:tcPr>
          <w:p w14:paraId="0B04FD25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Abdominaux</w:t>
            </w:r>
          </w:p>
        </w:tc>
        <w:tc>
          <w:tcPr>
            <w:tcW w:w="3541" w:type="dxa"/>
            <w:vAlign w:val="center"/>
          </w:tcPr>
          <w:p w14:paraId="59703720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Crunch</w:t>
            </w:r>
          </w:p>
        </w:tc>
        <w:tc>
          <w:tcPr>
            <w:tcW w:w="3541" w:type="dxa"/>
          </w:tcPr>
          <w:p w14:paraId="40FFB9CA" w14:textId="77777777" w:rsidR="00D51494" w:rsidRDefault="004C22C9" w:rsidP="00CD455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2A82F36" wp14:editId="3928299F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40640</wp:posOffset>
                  </wp:positionV>
                  <wp:extent cx="1097280" cy="600710"/>
                  <wp:effectExtent l="0" t="0" r="7620" b="8890"/>
                  <wp:wrapTight wrapText="bothSides">
                    <wp:wrapPolygon edited="0">
                      <wp:start x="0" y="0"/>
                      <wp:lineTo x="0" y="21235"/>
                      <wp:lineTo x="21375" y="21235"/>
                      <wp:lineTo x="21375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75B31" w14:textId="77777777" w:rsidR="00D51494" w:rsidRDefault="00D51494" w:rsidP="00CD4558">
            <w:pPr>
              <w:rPr>
                <w:rFonts w:ascii="Arial" w:hAnsi="Arial" w:cs="Arial"/>
              </w:rPr>
            </w:pPr>
          </w:p>
          <w:p w14:paraId="3CC2345A" w14:textId="77777777" w:rsidR="00D51494" w:rsidRDefault="00D51494" w:rsidP="00CD4558">
            <w:pPr>
              <w:rPr>
                <w:rFonts w:ascii="Arial" w:hAnsi="Arial" w:cs="Arial"/>
              </w:rPr>
            </w:pPr>
          </w:p>
          <w:p w14:paraId="015F3A77" w14:textId="77777777" w:rsidR="00D51494" w:rsidRDefault="00D51494" w:rsidP="00CD4558">
            <w:pPr>
              <w:rPr>
                <w:rFonts w:ascii="Arial" w:hAnsi="Arial" w:cs="Arial"/>
              </w:rPr>
            </w:pPr>
          </w:p>
        </w:tc>
      </w:tr>
      <w:tr w:rsidR="004C22C9" w14:paraId="434EC834" w14:textId="77777777" w:rsidTr="00F80285">
        <w:trPr>
          <w:trHeight w:val="1147"/>
        </w:trPr>
        <w:tc>
          <w:tcPr>
            <w:tcW w:w="3540" w:type="dxa"/>
            <w:vAlign w:val="center"/>
          </w:tcPr>
          <w:p w14:paraId="22C13D8E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Obliques</w:t>
            </w:r>
          </w:p>
        </w:tc>
        <w:tc>
          <w:tcPr>
            <w:tcW w:w="3541" w:type="dxa"/>
            <w:vAlign w:val="center"/>
          </w:tcPr>
          <w:p w14:paraId="6A632389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Crunch oblique</w:t>
            </w:r>
          </w:p>
        </w:tc>
        <w:tc>
          <w:tcPr>
            <w:tcW w:w="3541" w:type="dxa"/>
          </w:tcPr>
          <w:p w14:paraId="78572C63" w14:textId="77777777" w:rsidR="00D51494" w:rsidRDefault="004C22C9" w:rsidP="004C22C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4D18E1B" wp14:editId="06457761">
                  <wp:extent cx="1600200" cy="697074"/>
                  <wp:effectExtent l="0" t="0" r="0" b="825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67" cy="70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2C9" w14:paraId="4225ED22" w14:textId="77777777" w:rsidTr="00F80285">
        <w:tc>
          <w:tcPr>
            <w:tcW w:w="3540" w:type="dxa"/>
            <w:vAlign w:val="center"/>
          </w:tcPr>
          <w:p w14:paraId="40633EA5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Lombaires</w:t>
            </w:r>
          </w:p>
        </w:tc>
        <w:tc>
          <w:tcPr>
            <w:tcW w:w="3541" w:type="dxa"/>
            <w:vAlign w:val="center"/>
          </w:tcPr>
          <w:p w14:paraId="3A670BEB" w14:textId="77777777" w:rsidR="00D51494" w:rsidRDefault="004C22C9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Superman</w:t>
            </w:r>
          </w:p>
        </w:tc>
        <w:tc>
          <w:tcPr>
            <w:tcW w:w="3541" w:type="dxa"/>
          </w:tcPr>
          <w:p w14:paraId="1E411741" w14:textId="77777777" w:rsidR="00D51494" w:rsidRDefault="004C22C9" w:rsidP="004C22C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2018859" wp14:editId="7FD89C70">
                  <wp:extent cx="1432560" cy="526340"/>
                  <wp:effectExtent l="0" t="0" r="0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68" cy="53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2C9" w14:paraId="77C03033" w14:textId="77777777" w:rsidTr="00F80285">
        <w:tc>
          <w:tcPr>
            <w:tcW w:w="3540" w:type="dxa"/>
            <w:vAlign w:val="center"/>
          </w:tcPr>
          <w:p w14:paraId="440706FF" w14:textId="77777777" w:rsidR="004C22C9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Abdominaux et Dorsaux</w:t>
            </w:r>
          </w:p>
        </w:tc>
        <w:tc>
          <w:tcPr>
            <w:tcW w:w="3541" w:type="dxa"/>
            <w:vAlign w:val="center"/>
          </w:tcPr>
          <w:p w14:paraId="5CA42FB7" w14:textId="77777777" w:rsidR="004C22C9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Gainage</w:t>
            </w:r>
          </w:p>
        </w:tc>
        <w:tc>
          <w:tcPr>
            <w:tcW w:w="3541" w:type="dxa"/>
          </w:tcPr>
          <w:p w14:paraId="21C75979" w14:textId="77777777" w:rsidR="004C22C9" w:rsidRDefault="00B66995" w:rsidP="004C22C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67A49" wp14:editId="11BE1744">
                  <wp:extent cx="1075334" cy="46672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07" cy="47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60C0A" w14:textId="77777777" w:rsidR="001678A9" w:rsidRDefault="001678A9" w:rsidP="001678A9">
      <w:pPr>
        <w:rPr>
          <w:rFonts w:ascii="Arial" w:hAnsi="Arial" w:cs="Arial"/>
        </w:rPr>
      </w:pPr>
    </w:p>
    <w:p w14:paraId="3A08AAAF" w14:textId="77777777" w:rsidR="00C840BC" w:rsidRDefault="001678A9" w:rsidP="001678A9">
      <w:r w:rsidRPr="001678A9">
        <w:rPr>
          <w:rFonts w:ascii="Arial" w:hAnsi="Arial" w:cs="Arial"/>
          <w:b/>
          <w:u w:val="single"/>
        </w:rPr>
        <w:t>Les muscles inférieurs</w:t>
      </w:r>
      <w:r>
        <w:rPr>
          <w:rFonts w:ascii="Arial" w:hAnsi="Arial" w:cs="Arial"/>
        </w:rPr>
        <w:t xml:space="preserve"> : </w:t>
      </w:r>
      <w:r w:rsidR="00C840BC" w:rsidRPr="001678A9">
        <w:t xml:space="preserve"> </w:t>
      </w:r>
    </w:p>
    <w:p w14:paraId="7988C740" w14:textId="77777777" w:rsidR="00C840BC" w:rsidRDefault="00C840BC" w:rsidP="001678A9">
      <w:pPr>
        <w:jc w:val="center"/>
        <w:rPr>
          <w:rFonts w:ascii="Algerian" w:hAnsi="Algerian"/>
          <w:b/>
          <w:sz w:val="2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0"/>
        <w:gridCol w:w="3541"/>
        <w:gridCol w:w="3541"/>
      </w:tblGrid>
      <w:tr w:rsidR="00D51494" w14:paraId="42AF9963" w14:textId="77777777" w:rsidTr="00CD4558">
        <w:tc>
          <w:tcPr>
            <w:tcW w:w="3540" w:type="dxa"/>
          </w:tcPr>
          <w:p w14:paraId="0F50CDA0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Muscles</w:t>
            </w:r>
          </w:p>
        </w:tc>
        <w:tc>
          <w:tcPr>
            <w:tcW w:w="3541" w:type="dxa"/>
          </w:tcPr>
          <w:p w14:paraId="29ED31D7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Nom de l’exercice</w:t>
            </w:r>
          </w:p>
        </w:tc>
        <w:tc>
          <w:tcPr>
            <w:tcW w:w="3541" w:type="dxa"/>
          </w:tcPr>
          <w:p w14:paraId="0B9DE039" w14:textId="77777777" w:rsidR="00D51494" w:rsidRPr="00D51494" w:rsidRDefault="00D51494" w:rsidP="00CD4558">
            <w:pPr>
              <w:jc w:val="center"/>
              <w:rPr>
                <w:rFonts w:ascii="Arial" w:hAnsi="Arial" w:cs="Arial"/>
                <w:b/>
              </w:rPr>
            </w:pPr>
            <w:r w:rsidRPr="00D51494">
              <w:rPr>
                <w:rFonts w:ascii="Arial" w:hAnsi="Arial" w:cs="Arial"/>
                <w:b/>
              </w:rPr>
              <w:t>Dessin</w:t>
            </w:r>
          </w:p>
        </w:tc>
      </w:tr>
      <w:tr w:rsidR="00D51494" w14:paraId="57838474" w14:textId="77777777" w:rsidTr="00F80285">
        <w:tc>
          <w:tcPr>
            <w:tcW w:w="3540" w:type="dxa"/>
            <w:vAlign w:val="center"/>
          </w:tcPr>
          <w:p w14:paraId="659C4B05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Quadriceps et Fessiers</w:t>
            </w:r>
          </w:p>
        </w:tc>
        <w:tc>
          <w:tcPr>
            <w:tcW w:w="3541" w:type="dxa"/>
            <w:vAlign w:val="center"/>
          </w:tcPr>
          <w:p w14:paraId="37F6F9C6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Squat</w:t>
            </w:r>
          </w:p>
        </w:tc>
        <w:tc>
          <w:tcPr>
            <w:tcW w:w="3541" w:type="dxa"/>
          </w:tcPr>
          <w:p w14:paraId="18D8FD8B" w14:textId="77777777" w:rsidR="00D51494" w:rsidRDefault="00B66995" w:rsidP="00B6699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48F4FE3" wp14:editId="48F89C8B">
                  <wp:extent cx="1203960" cy="733608"/>
                  <wp:effectExtent l="0" t="0" r="0" b="952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28" cy="75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94" w14:paraId="241554CB" w14:textId="77777777" w:rsidTr="00F80285">
        <w:trPr>
          <w:trHeight w:val="1391"/>
        </w:trPr>
        <w:tc>
          <w:tcPr>
            <w:tcW w:w="3540" w:type="dxa"/>
            <w:vAlign w:val="center"/>
          </w:tcPr>
          <w:p w14:paraId="6B7D3080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Triceps sural</w:t>
            </w:r>
          </w:p>
        </w:tc>
        <w:tc>
          <w:tcPr>
            <w:tcW w:w="3541" w:type="dxa"/>
            <w:vAlign w:val="center"/>
          </w:tcPr>
          <w:p w14:paraId="3CBAA0F3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Monter pointe de pieds</w:t>
            </w:r>
          </w:p>
        </w:tc>
        <w:tc>
          <w:tcPr>
            <w:tcW w:w="3541" w:type="dxa"/>
          </w:tcPr>
          <w:p w14:paraId="5EBD6D42" w14:textId="77777777" w:rsidR="00D51494" w:rsidRDefault="00B66995" w:rsidP="00B6699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49A5B9D" wp14:editId="30B944B7">
                  <wp:extent cx="480060" cy="1008797"/>
                  <wp:effectExtent l="0" t="0" r="0" b="127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02" cy="104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94" w14:paraId="53578F5D" w14:textId="77777777" w:rsidTr="00F80285">
        <w:tc>
          <w:tcPr>
            <w:tcW w:w="3540" w:type="dxa"/>
            <w:vAlign w:val="center"/>
          </w:tcPr>
          <w:p w14:paraId="6162C516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Ischios et Fessiers</w:t>
            </w:r>
          </w:p>
        </w:tc>
        <w:tc>
          <w:tcPr>
            <w:tcW w:w="3541" w:type="dxa"/>
            <w:vAlign w:val="center"/>
          </w:tcPr>
          <w:p w14:paraId="252FD8ED" w14:textId="77777777" w:rsidR="00D51494" w:rsidRDefault="00B66995" w:rsidP="00F8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Fente avant</w:t>
            </w:r>
          </w:p>
        </w:tc>
        <w:tc>
          <w:tcPr>
            <w:tcW w:w="3541" w:type="dxa"/>
          </w:tcPr>
          <w:p w14:paraId="37A1C035" w14:textId="77777777" w:rsidR="00D51494" w:rsidRDefault="00B66995" w:rsidP="00B66995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E8E008A" wp14:editId="38B782BA">
                  <wp:extent cx="845820" cy="870917"/>
                  <wp:effectExtent l="0" t="0" r="0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11" cy="89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3C204" w14:textId="77777777" w:rsidR="00C840BC" w:rsidRDefault="00C840BC" w:rsidP="00C840BC">
      <w:pPr>
        <w:spacing w:line="276" w:lineRule="auto"/>
      </w:pPr>
    </w:p>
    <w:p w14:paraId="33D70E7D" w14:textId="77777777" w:rsidR="00C512F0" w:rsidRDefault="00C512F0">
      <w:pPr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5C538EA0" w14:textId="77777777" w:rsidR="00C840BC" w:rsidRDefault="00C840BC" w:rsidP="00F80285">
      <w:pPr>
        <w:jc w:val="center"/>
        <w:rPr>
          <w:rFonts w:ascii="Algerian" w:hAnsi="Algerian"/>
          <w:b/>
          <w:sz w:val="28"/>
          <w:u w:val="single"/>
        </w:rPr>
      </w:pPr>
      <w:r w:rsidRPr="00F80285">
        <w:rPr>
          <w:rFonts w:ascii="Algerian" w:hAnsi="Algerian"/>
          <w:b/>
          <w:sz w:val="28"/>
          <w:u w:val="single"/>
        </w:rPr>
        <w:lastRenderedPageBreak/>
        <w:t xml:space="preserve">Comment créer </w:t>
      </w:r>
      <w:r w:rsidR="00F80285">
        <w:rPr>
          <w:rFonts w:ascii="Algerian" w:hAnsi="Algerian"/>
          <w:b/>
          <w:sz w:val="28"/>
          <w:u w:val="single"/>
        </w:rPr>
        <w:t>MON</w:t>
      </w:r>
      <w:r w:rsidRPr="00F80285">
        <w:rPr>
          <w:rFonts w:ascii="Algerian" w:hAnsi="Algerian"/>
          <w:b/>
          <w:sz w:val="28"/>
          <w:u w:val="single"/>
        </w:rPr>
        <w:t xml:space="preserve"> entrainement ? </w:t>
      </w:r>
    </w:p>
    <w:p w14:paraId="0C937954" w14:textId="77777777" w:rsidR="003477C7" w:rsidRPr="00EC1D28" w:rsidRDefault="003477C7" w:rsidP="00E646D2">
      <w:r w:rsidRPr="00EC1D28">
        <w:t xml:space="preserve">Créer son entrainement à partir des muscles vu sur </w:t>
      </w:r>
      <w:r w:rsidR="004D7652" w:rsidRPr="00EC1D28">
        <w:t xml:space="preserve">le </w:t>
      </w:r>
      <w:proofErr w:type="gramStart"/>
      <w:r w:rsidR="004D7652" w:rsidRPr="00EC1D28">
        <w:t xml:space="preserve">schéma </w:t>
      </w:r>
      <w:r w:rsidR="002526DD">
        <w:t>.</w:t>
      </w:r>
      <w:proofErr w:type="gramEnd"/>
    </w:p>
    <w:p w14:paraId="10A23FE5" w14:textId="77777777" w:rsidR="00C840BC" w:rsidRDefault="00C840BC" w:rsidP="00C840BC">
      <w:pPr>
        <w:rPr>
          <w:b/>
          <w:u w:val="single"/>
        </w:rPr>
      </w:pPr>
    </w:p>
    <w:p w14:paraId="3B79E665" w14:textId="77777777" w:rsidR="00C512F0" w:rsidRDefault="00C512F0" w:rsidP="00C840BC">
      <w:pPr>
        <w:rPr>
          <w:b/>
          <w:u w:val="single"/>
        </w:rPr>
      </w:pPr>
    </w:p>
    <w:p w14:paraId="4E887EFE" w14:textId="77777777" w:rsidR="00C840BC" w:rsidRDefault="00C840BC" w:rsidP="00C840BC">
      <w:pPr>
        <w:rPr>
          <w:noProof/>
        </w:rPr>
      </w:pPr>
      <w:r w:rsidRPr="00C840BC">
        <w:t>Exemple du circuit training</w:t>
      </w:r>
      <w:r>
        <w:t> :</w:t>
      </w:r>
      <w:r w:rsidRPr="00C840BC">
        <w:rPr>
          <w:noProof/>
        </w:rPr>
        <w:t xml:space="preserve"> </w:t>
      </w:r>
    </w:p>
    <w:p w14:paraId="657CA8FE" w14:textId="77777777" w:rsidR="00C512F0" w:rsidRPr="00C840BC" w:rsidRDefault="00C512F0" w:rsidP="00C84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1EF62E" wp14:editId="05D73009">
                <wp:simplePos x="0" y="0"/>
                <wp:positionH relativeFrom="margin">
                  <wp:posOffset>3531870</wp:posOffset>
                </wp:positionH>
                <wp:positionV relativeFrom="paragraph">
                  <wp:posOffset>316865</wp:posOffset>
                </wp:positionV>
                <wp:extent cx="3208020" cy="1404620"/>
                <wp:effectExtent l="0" t="0" r="11430" b="158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1B87" w14:textId="77777777" w:rsidR="00C840BC" w:rsidRDefault="00C840BC" w:rsidP="00C840BC"/>
                          <w:p w14:paraId="7440D318" w14:textId="77777777" w:rsidR="00C840BC" w:rsidRDefault="00C840BC" w:rsidP="00C840BC">
                            <w:r>
                              <w:t>Muscle :</w:t>
                            </w:r>
                          </w:p>
                          <w:p w14:paraId="75EF43BD" w14:textId="77777777" w:rsidR="00C840BC" w:rsidRDefault="00C840BC" w:rsidP="00C840BC"/>
                          <w:p w14:paraId="7706ABF5" w14:textId="77777777" w:rsidR="00C840BC" w:rsidRDefault="00C840BC" w:rsidP="00C840BC">
                            <w:r>
                              <w:t xml:space="preserve">Nom de l’exercice : </w:t>
                            </w:r>
                          </w:p>
                          <w:p w14:paraId="55FFD169" w14:textId="77777777" w:rsidR="00C840BC" w:rsidRDefault="00C840BC" w:rsidP="00C840BC"/>
                          <w:p w14:paraId="52118947" w14:textId="77777777" w:rsidR="00C840BC" w:rsidRDefault="00C840BC" w:rsidP="00C840BC">
                            <w:r>
                              <w:t xml:space="preserve">Nombre de répétions ou temps d’effort : </w:t>
                            </w:r>
                          </w:p>
                          <w:p w14:paraId="05CC445C" w14:textId="77777777" w:rsidR="00C840BC" w:rsidRDefault="00C840BC" w:rsidP="00C840BC"/>
                          <w:p w14:paraId="08672F8D" w14:textId="77777777" w:rsidR="00C840BC" w:rsidRDefault="00C840BC" w:rsidP="00C840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795A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8.1pt;margin-top:24.95pt;width:252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">
                <v:textbox style="mso-fit-shape-to-text:t">
                  <w:txbxContent>
                    <w:p w:rsidR="00C840BC" w:rsidRDefault="00C840BC" w:rsidP="00C840BC"/>
                    <w:p w:rsidR="00C840BC" w:rsidRDefault="00C840BC" w:rsidP="00C840BC">
                      <w:r>
                        <w:t>Muscle :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 de l’exercice : 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Nombre de répétions ou temps d’effort : </w:t>
                      </w:r>
                    </w:p>
                    <w:p w:rsidR="00C840BC" w:rsidRDefault="00C840BC" w:rsidP="00C840BC"/>
                    <w:p w:rsidR="00C840BC" w:rsidRDefault="00C840BC" w:rsidP="00C840B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A7D59" wp14:editId="49877C06">
                <wp:simplePos x="0" y="0"/>
                <wp:positionH relativeFrom="column">
                  <wp:posOffset>2794635</wp:posOffset>
                </wp:positionH>
                <wp:positionV relativeFrom="paragraph">
                  <wp:posOffset>461010</wp:posOffset>
                </wp:positionV>
                <wp:extent cx="350520" cy="335280"/>
                <wp:effectExtent l="0" t="0" r="11430" b="2667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35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A4D6D" w14:textId="77777777" w:rsidR="00C840BC" w:rsidRDefault="00C840BC" w:rsidP="00C840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32643" id="Ellipse 1" o:spid="_x0000_s1028" style="position:absolute;left:0;text-align:left;margin-left:220.05pt;margin-top:36.3pt;width:27.6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" fillcolor="#4f81bd [3204]" strokecolor="#243f60 [1604]" strokeweight="2pt">
                <v:textbox>
                  <w:txbxContent>
                    <w:p w:rsidR="00C840BC" w:rsidRDefault="00C840BC" w:rsidP="00C840B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A6C067D" w14:textId="77777777" w:rsidR="00C840BC" w:rsidRDefault="00FB43E5" w:rsidP="00C84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ADD0F6" wp14:editId="403664F4">
                <wp:simplePos x="0" y="0"/>
                <wp:positionH relativeFrom="margin">
                  <wp:posOffset>3531870</wp:posOffset>
                </wp:positionH>
                <wp:positionV relativeFrom="paragraph">
                  <wp:posOffset>1937385</wp:posOffset>
                </wp:positionV>
                <wp:extent cx="3208020" cy="1404620"/>
                <wp:effectExtent l="0" t="0" r="11430" b="15875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7FB4" w14:textId="77777777" w:rsidR="00C840BC" w:rsidRDefault="00C840BC" w:rsidP="00C840BC"/>
                          <w:p w14:paraId="6636D7A8" w14:textId="77777777" w:rsidR="00C840BC" w:rsidRDefault="00C840BC" w:rsidP="00C840BC">
                            <w:r>
                              <w:t>Muscle :</w:t>
                            </w:r>
                          </w:p>
                          <w:p w14:paraId="60FC3BDE" w14:textId="77777777" w:rsidR="00C840BC" w:rsidRDefault="00C840BC" w:rsidP="00C840BC"/>
                          <w:p w14:paraId="4791ACCF" w14:textId="77777777" w:rsidR="00C840BC" w:rsidRDefault="00C840BC" w:rsidP="00C840BC">
                            <w:r>
                              <w:t xml:space="preserve">Nom de l’exercice : </w:t>
                            </w:r>
                          </w:p>
                          <w:p w14:paraId="3A9F5006" w14:textId="77777777" w:rsidR="00C840BC" w:rsidRDefault="00C840BC" w:rsidP="00C840BC"/>
                          <w:p w14:paraId="0CCDD352" w14:textId="77777777" w:rsidR="00C840BC" w:rsidRDefault="00C840BC" w:rsidP="00C840BC">
                            <w:r>
                              <w:t xml:space="preserve">Nombre de répétions ou temps d’effort : </w:t>
                            </w:r>
                          </w:p>
                          <w:p w14:paraId="4F309BCC" w14:textId="77777777" w:rsidR="00C840BC" w:rsidRDefault="00C840BC" w:rsidP="00C840BC"/>
                          <w:p w14:paraId="16D5C4FE" w14:textId="77777777" w:rsidR="00C840BC" w:rsidRDefault="00C840BC" w:rsidP="00C840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47B08" id="Zone de texte 23" o:spid="_x0000_s1028" type="#_x0000_t202" style="position:absolute;left:0;text-align:left;margin-left:278.1pt;margin-top:152.55pt;width:252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">
                <v:textbox style="mso-fit-shape-to-text:t">
                  <w:txbxContent>
                    <w:p w:rsidR="00C840BC" w:rsidRDefault="00C840BC" w:rsidP="00C840BC"/>
                    <w:p w:rsidR="00C840BC" w:rsidRDefault="00C840BC" w:rsidP="00C840BC">
                      <w:r>
                        <w:t>Muscle :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 de l’exercice : 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Nombre de répétions ou temps d’effort : </w:t>
                      </w:r>
                    </w:p>
                    <w:p w:rsidR="00C840BC" w:rsidRDefault="00C840BC" w:rsidP="00C840BC"/>
                    <w:p w:rsidR="00C840BC" w:rsidRDefault="00C840BC" w:rsidP="00C840BC"/>
                  </w:txbxContent>
                </v:textbox>
                <w10:wrap type="square" anchorx="margin"/>
              </v:shape>
            </w:pict>
          </mc:Fallback>
        </mc:AlternateContent>
      </w:r>
      <w:r w:rsidR="00C840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BBA96" wp14:editId="7FC1CD14">
                <wp:simplePos x="0" y="0"/>
                <wp:positionH relativeFrom="column">
                  <wp:posOffset>2781300</wp:posOffset>
                </wp:positionH>
                <wp:positionV relativeFrom="paragraph">
                  <wp:posOffset>2185035</wp:posOffset>
                </wp:positionV>
                <wp:extent cx="350520" cy="335280"/>
                <wp:effectExtent l="0" t="0" r="11430" b="2667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352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22A05" w14:textId="77777777" w:rsidR="00C840BC" w:rsidRDefault="00C840BC" w:rsidP="00C840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78541" id="Ellipse 21" o:spid="_x0000_s1032" style="position:absolute;left:0;text-align:left;margin-left:219pt;margin-top:172.05pt;width:27.6pt;height:2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" fillcolor="#4f81bd [3204]" strokecolor="#243f60 [1604]" strokeweight="2pt">
                <v:textbox>
                  <w:txbxContent>
                    <w:p w:rsidR="00C840BC" w:rsidRDefault="00C840BC" w:rsidP="00C840B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D41F108" w14:textId="77777777" w:rsidR="00C840BC" w:rsidRDefault="00C840BC" w:rsidP="00C84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E56823" wp14:editId="23D8D87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208020" cy="1404620"/>
                <wp:effectExtent l="0" t="0" r="11430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6F88" w14:textId="77777777" w:rsidR="00C840BC" w:rsidRDefault="00C840BC"/>
                          <w:p w14:paraId="20359870" w14:textId="77777777" w:rsidR="00C840BC" w:rsidRDefault="00C840BC">
                            <w:r>
                              <w:t>Muscle :</w:t>
                            </w:r>
                          </w:p>
                          <w:p w14:paraId="4325C6F8" w14:textId="77777777" w:rsidR="00C840BC" w:rsidRDefault="00C840BC"/>
                          <w:p w14:paraId="1B4F0079" w14:textId="77777777" w:rsidR="00C840BC" w:rsidRDefault="00C840BC">
                            <w:r>
                              <w:t xml:space="preserve">Nom de l’exercice : </w:t>
                            </w:r>
                          </w:p>
                          <w:p w14:paraId="40D1D668" w14:textId="77777777" w:rsidR="00C840BC" w:rsidRDefault="00C840BC"/>
                          <w:p w14:paraId="4D1B3350" w14:textId="77777777" w:rsidR="00C840BC" w:rsidRDefault="00C840BC">
                            <w:r>
                              <w:t xml:space="preserve">Nombre de répétions ou temps d’effort : </w:t>
                            </w:r>
                          </w:p>
                          <w:p w14:paraId="278C749B" w14:textId="77777777" w:rsidR="00C840BC" w:rsidRDefault="00C840BC"/>
                          <w:p w14:paraId="52623167" w14:textId="77777777" w:rsidR="00C840BC" w:rsidRDefault="00C840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C8107" id="_x0000_s1033" type="#_x0000_t202" style="position:absolute;left:0;text-align:left;margin-left:0;margin-top:.4pt;width:252.6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">
                <v:textbox style="mso-fit-shape-to-text:t">
                  <w:txbxContent>
                    <w:p w:rsidR="00C840BC" w:rsidRDefault="00C840BC"/>
                    <w:p w:rsidR="00C840BC" w:rsidRDefault="00C840BC">
                      <w:r>
                        <w:t>Muscle :</w:t>
                      </w:r>
                    </w:p>
                    <w:p w:rsidR="00C840BC" w:rsidRDefault="00C840BC"/>
                    <w:p w:rsidR="00C840BC" w:rsidRDefault="00C840BC">
                      <w:r>
                        <w:t xml:space="preserve">Nom de l’exercice : </w:t>
                      </w:r>
                    </w:p>
                    <w:p w:rsidR="00C840BC" w:rsidRDefault="00C840BC"/>
                    <w:p w:rsidR="00C840BC" w:rsidRDefault="00C840BC">
                      <w:r>
                        <w:t xml:space="preserve">Nombre de répétions ou temps d’effort : </w:t>
                      </w:r>
                    </w:p>
                    <w:p w:rsidR="00C840BC" w:rsidRDefault="00C840BC"/>
                    <w:p w:rsidR="00C840BC" w:rsidRDefault="00C840BC"/>
                  </w:txbxContent>
                </v:textbox>
                <w10:wrap type="square" anchorx="margin"/>
              </v:shape>
            </w:pict>
          </mc:Fallback>
        </mc:AlternateContent>
      </w:r>
    </w:p>
    <w:p w14:paraId="05C8910F" w14:textId="77777777" w:rsidR="00C840BC" w:rsidRDefault="00FB43E5" w:rsidP="00C840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F50739" wp14:editId="6323062C">
                <wp:simplePos x="0" y="0"/>
                <wp:positionH relativeFrom="page">
                  <wp:posOffset>2324100</wp:posOffset>
                </wp:positionH>
                <wp:positionV relativeFrom="paragraph">
                  <wp:posOffset>129540</wp:posOffset>
                </wp:positionV>
                <wp:extent cx="3108960" cy="1404620"/>
                <wp:effectExtent l="0" t="0" r="15240" b="2159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F768C" w14:textId="77777777" w:rsidR="00C840BC" w:rsidRDefault="00FB43E5" w:rsidP="00C840BC">
                            <w:r>
                              <w:t xml:space="preserve">Temps de récupération entre chaque exercice : </w:t>
                            </w:r>
                          </w:p>
                          <w:p w14:paraId="1473D219" w14:textId="77777777" w:rsidR="00FB43E5" w:rsidRDefault="00FB43E5" w:rsidP="00C840BC"/>
                          <w:p w14:paraId="3A4FB883" w14:textId="77777777" w:rsidR="00C840BC" w:rsidRDefault="00C840BC" w:rsidP="00C840BC">
                            <w:r>
                              <w:t xml:space="preserve">Nombre de répétition du circuit : </w:t>
                            </w:r>
                          </w:p>
                          <w:p w14:paraId="1F66529B" w14:textId="77777777" w:rsidR="00C840BC" w:rsidRDefault="00C840BC" w:rsidP="00C840BC"/>
                          <w:p w14:paraId="337BD60E" w14:textId="77777777" w:rsidR="00C840BC" w:rsidRDefault="00C840BC" w:rsidP="00C840BC">
                            <w:r>
                              <w:t xml:space="preserve">Temps de récupération entre chaque circuit : </w:t>
                            </w:r>
                          </w:p>
                          <w:p w14:paraId="30CFB772" w14:textId="77777777" w:rsidR="00C840BC" w:rsidRDefault="00C840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27A40" id="_x0000_s1034" type="#_x0000_t202" style="position:absolute;left:0;text-align:left;margin-left:183pt;margin-top:10.2pt;width:244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">
                <v:textbox style="mso-fit-shape-to-text:t">
                  <w:txbxContent>
                    <w:p w:rsidR="00C840BC" w:rsidRDefault="00FB43E5" w:rsidP="00C840BC">
                      <w:r>
                        <w:t xml:space="preserve">Temps de récupération entre chaque exercice : </w:t>
                      </w:r>
                    </w:p>
                    <w:p w:rsidR="00FB43E5" w:rsidRDefault="00FB43E5" w:rsidP="00C840BC"/>
                    <w:p w:rsidR="00C840BC" w:rsidRDefault="00C840BC" w:rsidP="00C840BC">
                      <w:r>
                        <w:t>Nombre de répétition du circu</w:t>
                      </w:r>
                      <w:bookmarkStart w:id="1" w:name="_GoBack"/>
                      <w:r>
                        <w:t xml:space="preserve">it : 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Temps de récupération entre chaque circuit : </w:t>
                      </w:r>
                    </w:p>
                    <w:bookmarkEnd w:id="1"/>
                    <w:p w:rsidR="00C840BC" w:rsidRDefault="00C840BC"/>
                  </w:txbxContent>
                </v:textbox>
                <w10:wrap type="square" anchorx="page"/>
              </v:shape>
            </w:pict>
          </mc:Fallback>
        </mc:AlternateContent>
      </w:r>
      <w:r w:rsidR="00C840B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B0B879" wp14:editId="03A1E8C8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08020" cy="1404620"/>
                <wp:effectExtent l="0" t="0" r="11430" b="15875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66C72" w14:textId="77777777" w:rsidR="00C840BC" w:rsidRDefault="00C840BC" w:rsidP="00C840BC"/>
                          <w:p w14:paraId="1ABB19DF" w14:textId="77777777" w:rsidR="00C840BC" w:rsidRDefault="00C840BC" w:rsidP="00C840BC">
                            <w:r>
                              <w:t>Muscle :</w:t>
                            </w:r>
                          </w:p>
                          <w:p w14:paraId="16DC4C4B" w14:textId="77777777" w:rsidR="00C840BC" w:rsidRDefault="00C840BC" w:rsidP="00C840BC"/>
                          <w:p w14:paraId="1C678947" w14:textId="77777777" w:rsidR="00C840BC" w:rsidRDefault="00C840BC" w:rsidP="00C840BC">
                            <w:r>
                              <w:t xml:space="preserve">Nom de l’exercice : </w:t>
                            </w:r>
                          </w:p>
                          <w:p w14:paraId="4B0A2CD4" w14:textId="77777777" w:rsidR="00C840BC" w:rsidRDefault="00C840BC" w:rsidP="00C840BC"/>
                          <w:p w14:paraId="60669828" w14:textId="77777777" w:rsidR="00C840BC" w:rsidRDefault="00C840BC" w:rsidP="00C840BC">
                            <w:r>
                              <w:t xml:space="preserve">Nombre de répétions ou temps d’effort : </w:t>
                            </w:r>
                          </w:p>
                          <w:p w14:paraId="5AE819E3" w14:textId="77777777" w:rsidR="00C840BC" w:rsidRDefault="00C840BC" w:rsidP="00C840BC"/>
                          <w:p w14:paraId="1535EDC3" w14:textId="77777777" w:rsidR="00C840BC" w:rsidRDefault="00C840BC" w:rsidP="00C840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F3E36" id="Zone de texte 22" o:spid="_x0000_s1035" type="#_x0000_t202" style="position:absolute;left:0;text-align:left;margin-left:0;margin-top:.5pt;width:252.6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">
                <v:textbox style="mso-fit-shape-to-text:t">
                  <w:txbxContent>
                    <w:p w:rsidR="00C840BC" w:rsidRDefault="00C840BC" w:rsidP="00C840BC"/>
                    <w:p w:rsidR="00C840BC" w:rsidRDefault="00C840BC" w:rsidP="00C840BC">
                      <w:r>
                        <w:t>Muscle :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 de l’exercice : </w:t>
                      </w:r>
                    </w:p>
                    <w:p w:rsidR="00C840BC" w:rsidRDefault="00C840BC" w:rsidP="00C840BC"/>
                    <w:p w:rsidR="00C840BC" w:rsidRDefault="00C840BC" w:rsidP="00C840BC">
                      <w:r>
                        <w:t xml:space="preserve">Nombre de répétions ou temps d’effort : </w:t>
                      </w:r>
                    </w:p>
                    <w:p w:rsidR="00C840BC" w:rsidRDefault="00C840BC" w:rsidP="00C840BC"/>
                    <w:p w:rsidR="00C840BC" w:rsidRDefault="00C840BC" w:rsidP="00C840BC"/>
                  </w:txbxContent>
                </v:textbox>
                <w10:wrap type="square" anchorx="margin"/>
              </v:shape>
            </w:pict>
          </mc:Fallback>
        </mc:AlternateContent>
      </w:r>
      <w:r w:rsidR="00C840BC">
        <w:t xml:space="preserve"> </w:t>
      </w:r>
    </w:p>
    <w:p w14:paraId="7A71950F" w14:textId="77777777" w:rsidR="00C840BC" w:rsidRDefault="00C840BC" w:rsidP="00C840BC"/>
    <w:p w14:paraId="72704B85" w14:textId="77777777" w:rsidR="00C840BC" w:rsidRDefault="00C840BC" w:rsidP="00C840BC"/>
    <w:p w14:paraId="590E1CE2" w14:textId="77777777" w:rsidR="00C840BC" w:rsidRDefault="00C840BC" w:rsidP="00C840BC"/>
    <w:p w14:paraId="0D76F5C7" w14:textId="77777777" w:rsidR="00C840BC" w:rsidRDefault="00C840BC" w:rsidP="00C840BC">
      <w:r>
        <w:t xml:space="preserve"> </w:t>
      </w:r>
    </w:p>
    <w:p w14:paraId="27BF8772" w14:textId="77777777" w:rsidR="00C840BC" w:rsidRDefault="00C840BC" w:rsidP="00C840BC"/>
    <w:p w14:paraId="79BBE412" w14:textId="77777777" w:rsidR="00C840BC" w:rsidRDefault="00C840BC" w:rsidP="00C840BC"/>
    <w:p w14:paraId="38298791" w14:textId="77777777" w:rsidR="00C840BC" w:rsidRDefault="00C840BC" w:rsidP="00C840BC"/>
    <w:p w14:paraId="2C42976D" w14:textId="77777777" w:rsidR="00C840BC" w:rsidRDefault="00C840BC" w:rsidP="00C840BC"/>
    <w:p w14:paraId="11B7EA98" w14:textId="77777777" w:rsidR="008678BF" w:rsidRDefault="008678BF" w:rsidP="00C840BC">
      <w:r>
        <w:rPr>
          <w:noProof/>
        </w:rPr>
        <w:drawing>
          <wp:anchor distT="0" distB="0" distL="114300" distR="114300" simplePos="0" relativeHeight="251687936" behindDoc="1" locked="0" layoutInCell="1" allowOverlap="1" wp14:anchorId="756BE691" wp14:editId="4779456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83820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1109" y="21176"/>
                <wp:lineTo x="21109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F9352" w14:textId="77777777" w:rsidR="008678BF" w:rsidRDefault="008678BF" w:rsidP="00C840BC"/>
    <w:p w14:paraId="05B3A349" w14:textId="77777777" w:rsidR="008678BF" w:rsidRDefault="008678BF" w:rsidP="00C840BC"/>
    <w:p w14:paraId="578BC99C" w14:textId="77777777" w:rsidR="008678BF" w:rsidRDefault="008678BF" w:rsidP="00C840BC"/>
    <w:p w14:paraId="28C25850" w14:textId="77777777" w:rsidR="00C840BC" w:rsidRDefault="00C840BC" w:rsidP="00C840BC">
      <w:pPr>
        <w:rPr>
          <w:b/>
          <w:u w:val="single"/>
        </w:rPr>
      </w:pPr>
    </w:p>
    <w:p w14:paraId="42C2CB74" w14:textId="77777777" w:rsidR="008678BF" w:rsidRPr="008678BF" w:rsidRDefault="008678BF" w:rsidP="00C840BC">
      <w:r>
        <w:rPr>
          <w:b/>
          <w:u w:val="single"/>
        </w:rPr>
        <w:t>Placement :</w:t>
      </w:r>
      <w:r>
        <w:t xml:space="preserve"> rester dans la bonne position pendant tout l’exercice, ne pas dégrader le mouvement, sinon je m’arrête pour ne pas me faire mal.</w:t>
      </w:r>
    </w:p>
    <w:p w14:paraId="46040B8A" w14:textId="77777777" w:rsidR="008678BF" w:rsidRDefault="008678BF" w:rsidP="00C840BC">
      <w:pPr>
        <w:rPr>
          <w:b/>
          <w:u w:val="single"/>
        </w:rPr>
      </w:pPr>
    </w:p>
    <w:p w14:paraId="243B8447" w14:textId="77777777" w:rsidR="008678BF" w:rsidRPr="008678BF" w:rsidRDefault="008678BF" w:rsidP="00C840BC">
      <w:r>
        <w:rPr>
          <w:b/>
          <w:u w:val="single"/>
        </w:rPr>
        <w:t>Respiration </w:t>
      </w:r>
      <w:r w:rsidRPr="008678BF">
        <w:rPr>
          <w:b/>
        </w:rPr>
        <w:t xml:space="preserve">: </w:t>
      </w:r>
      <w:r>
        <w:t xml:space="preserve">je place ma respiration pendant l’exercice : je souffle pendant l’effort. </w:t>
      </w:r>
    </w:p>
    <w:p w14:paraId="1A4E54CA" w14:textId="77777777" w:rsidR="00C840BC" w:rsidRPr="00C840BC" w:rsidRDefault="008678BF" w:rsidP="00C840BC">
      <w:pPr>
        <w:rPr>
          <w:b/>
          <w:u w:val="single"/>
        </w:rPr>
      </w:pPr>
      <w:r>
        <w:rPr>
          <w:b/>
          <w:u w:val="single"/>
        </w:rPr>
        <w:t>B</w:t>
      </w:r>
      <w:r w:rsidR="00F80285">
        <w:rPr>
          <w:b/>
          <w:u w:val="single"/>
        </w:rPr>
        <w:t xml:space="preserve">oire de </w:t>
      </w:r>
      <w:r w:rsidR="00C840BC" w:rsidRPr="00C840BC">
        <w:rPr>
          <w:b/>
          <w:u w:val="single"/>
        </w:rPr>
        <w:t>l’eau </w:t>
      </w:r>
      <w:r w:rsidR="00C840BC">
        <w:rPr>
          <w:b/>
          <w:u w:val="single"/>
        </w:rPr>
        <w:t xml:space="preserve">pendant </w:t>
      </w:r>
      <w:r>
        <w:rPr>
          <w:b/>
          <w:u w:val="single"/>
        </w:rPr>
        <w:t>l’</w:t>
      </w:r>
      <w:r w:rsidR="00C840BC">
        <w:rPr>
          <w:b/>
          <w:u w:val="single"/>
        </w:rPr>
        <w:t xml:space="preserve">effort </w:t>
      </w:r>
      <w:r w:rsidR="00C840BC" w:rsidRPr="00C840BC">
        <w:rPr>
          <w:b/>
          <w:u w:val="single"/>
        </w:rPr>
        <w:t>:</w:t>
      </w:r>
    </w:p>
    <w:p w14:paraId="4A177750" w14:textId="77777777" w:rsidR="00C840BC" w:rsidRDefault="00C840BC" w:rsidP="00C840BC"/>
    <w:p w14:paraId="01491F2B" w14:textId="77777777" w:rsidR="00C840BC" w:rsidRDefault="008678BF" w:rsidP="00C840BC">
      <w:r>
        <w:rPr>
          <w:noProof/>
        </w:rPr>
        <w:drawing>
          <wp:anchor distT="0" distB="0" distL="114300" distR="114300" simplePos="0" relativeHeight="251688960" behindDoc="0" locked="0" layoutInCell="1" allowOverlap="1" wp14:anchorId="12697770" wp14:editId="7317BB6E">
            <wp:simplePos x="0" y="0"/>
            <wp:positionH relativeFrom="column">
              <wp:posOffset>150495</wp:posOffset>
            </wp:positionH>
            <wp:positionV relativeFrom="paragraph">
              <wp:posOffset>12700</wp:posOffset>
            </wp:positionV>
            <wp:extent cx="263525" cy="727710"/>
            <wp:effectExtent l="0" t="0" r="3175" b="0"/>
            <wp:wrapThrough wrapText="bothSides">
              <wp:wrapPolygon edited="0">
                <wp:start x="0" y="0"/>
                <wp:lineTo x="0" y="20921"/>
                <wp:lineTo x="20299" y="20921"/>
                <wp:lineTo x="20299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52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285">
        <w:t xml:space="preserve"> </w:t>
      </w:r>
      <w:r w:rsidR="00C840BC" w:rsidRPr="00EC637F">
        <w:t>Quand la sensation de soif arrive, le corps a déjà commencé à se déshydrater et cela entraîne très rapidement une b</w:t>
      </w:r>
      <w:r w:rsidR="00C840BC">
        <w:t xml:space="preserve">aisse de la capacité physique. </w:t>
      </w:r>
      <w:r w:rsidR="00C840BC" w:rsidRPr="00EC637F">
        <w:t>C’est pourquoi, lors d’un effort il faut boire souvent (toutes les 20 m</w:t>
      </w:r>
      <w:r w:rsidR="00C840BC">
        <w:t>i</w:t>
      </w:r>
      <w:r w:rsidR="00C840BC" w:rsidRPr="00EC637F">
        <w:t>n) et régulièrement, des petites quantités d’eau</w:t>
      </w:r>
      <w:r w:rsidR="00C840BC">
        <w:t>.</w:t>
      </w:r>
    </w:p>
    <w:p w14:paraId="6D3D65B2" w14:textId="77777777" w:rsidR="00C840BC" w:rsidRDefault="00C840BC" w:rsidP="00C840BC">
      <w:pPr>
        <w:spacing w:line="276" w:lineRule="auto"/>
      </w:pPr>
    </w:p>
    <w:p w14:paraId="67735CE4" w14:textId="77777777" w:rsidR="00F80285" w:rsidRDefault="00F80285" w:rsidP="00C840BC">
      <w:pPr>
        <w:spacing w:line="276" w:lineRule="auto"/>
      </w:pPr>
    </w:p>
    <w:p w14:paraId="4FBF8C8A" w14:textId="77777777" w:rsidR="00F80285" w:rsidRDefault="00F80285">
      <w:pPr>
        <w:jc w:val="left"/>
        <w:rPr>
          <w:rFonts w:ascii="Algerian" w:hAnsi="Algerian"/>
          <w:b/>
          <w:sz w:val="28"/>
          <w:u w:val="single"/>
        </w:rPr>
      </w:pPr>
      <w:r>
        <w:rPr>
          <w:rFonts w:ascii="Algerian" w:hAnsi="Algerian"/>
          <w:b/>
          <w:sz w:val="28"/>
          <w:u w:val="single"/>
        </w:rPr>
        <w:br w:type="page"/>
      </w:r>
    </w:p>
    <w:p w14:paraId="027F71B0" w14:textId="77777777" w:rsidR="00F80285" w:rsidRPr="00F80285" w:rsidRDefault="00F80285" w:rsidP="00F80285">
      <w:pPr>
        <w:jc w:val="center"/>
        <w:rPr>
          <w:rFonts w:ascii="Algerian" w:hAnsi="Algerian"/>
          <w:b/>
          <w:sz w:val="28"/>
          <w:u w:val="single"/>
        </w:rPr>
      </w:pPr>
      <w:r w:rsidRPr="00F80285">
        <w:rPr>
          <w:rFonts w:ascii="Algerian" w:hAnsi="Algerian"/>
          <w:b/>
          <w:sz w:val="28"/>
          <w:u w:val="single"/>
        </w:rPr>
        <w:lastRenderedPageBreak/>
        <w:t xml:space="preserve">S’étirer après sa séance : </w:t>
      </w:r>
    </w:p>
    <w:p w14:paraId="6E392176" w14:textId="77777777" w:rsidR="00C840BC" w:rsidRDefault="00C840BC" w:rsidP="00C840BC">
      <w:pPr>
        <w:spacing w:line="276" w:lineRule="auto"/>
      </w:pPr>
    </w:p>
    <w:p w14:paraId="20C59260" w14:textId="77777777" w:rsidR="00F80285" w:rsidRDefault="00F80285" w:rsidP="00C840BC">
      <w:pPr>
        <w:spacing w:line="276" w:lineRule="auto"/>
      </w:pPr>
    </w:p>
    <w:p w14:paraId="568D23A6" w14:textId="77777777" w:rsidR="00F80285" w:rsidRPr="00F80285" w:rsidRDefault="00F80285" w:rsidP="00C840BC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  <w:r w:rsidRPr="00F80285">
        <w:rPr>
          <w:rFonts w:ascii="Arial" w:hAnsi="Arial" w:cs="Arial"/>
          <w:bCs/>
          <w:color w:val="222222"/>
          <w:shd w:val="clear" w:color="auto" w:fill="FFFFFF"/>
        </w:rPr>
        <w:t>Après</w:t>
      </w:r>
      <w:r w:rsidRPr="00F80285">
        <w:rPr>
          <w:rFonts w:ascii="Arial" w:hAnsi="Arial" w:cs="Arial"/>
          <w:color w:val="222222"/>
          <w:shd w:val="clear" w:color="auto" w:fill="FFFFFF"/>
        </w:rPr>
        <w:t> une </w:t>
      </w:r>
      <w:r w:rsidRPr="00F80285">
        <w:rPr>
          <w:rFonts w:ascii="Arial" w:hAnsi="Arial" w:cs="Arial"/>
          <w:bCs/>
          <w:color w:val="222222"/>
          <w:shd w:val="clear" w:color="auto" w:fill="FFFFFF"/>
        </w:rPr>
        <w:t>séance</w:t>
      </w:r>
      <w:r w:rsidRPr="00F80285">
        <w:rPr>
          <w:rFonts w:ascii="Arial" w:hAnsi="Arial" w:cs="Arial"/>
          <w:color w:val="222222"/>
          <w:shd w:val="clear" w:color="auto" w:fill="FFFFFF"/>
        </w:rPr>
        <w:t> d'exercices, il est bon de s'</w:t>
      </w:r>
      <w:r w:rsidRPr="00F80285">
        <w:rPr>
          <w:rFonts w:ascii="Arial" w:hAnsi="Arial" w:cs="Arial"/>
          <w:bCs/>
          <w:color w:val="222222"/>
          <w:shd w:val="clear" w:color="auto" w:fill="FFFFFF"/>
        </w:rPr>
        <w:t>étirer</w:t>
      </w:r>
      <w:r w:rsidRPr="00F80285">
        <w:rPr>
          <w:rFonts w:ascii="Arial" w:hAnsi="Arial" w:cs="Arial"/>
          <w:color w:val="222222"/>
          <w:shd w:val="clear" w:color="auto" w:fill="FFFFFF"/>
        </w:rPr>
        <w:t xml:space="preserve"> pour </w:t>
      </w:r>
      <w:r w:rsidRPr="00F80285">
        <w:rPr>
          <w:rFonts w:ascii="Arial" w:hAnsi="Arial" w:cs="Arial"/>
          <w:b/>
          <w:color w:val="222222"/>
          <w:shd w:val="clear" w:color="auto" w:fill="FFFFFF"/>
        </w:rPr>
        <w:t>relaxer</w:t>
      </w:r>
      <w:r w:rsidRPr="00F80285">
        <w:rPr>
          <w:rFonts w:ascii="Arial" w:hAnsi="Arial" w:cs="Arial"/>
          <w:color w:val="222222"/>
          <w:shd w:val="clear" w:color="auto" w:fill="FFFFFF"/>
        </w:rPr>
        <w:t> </w:t>
      </w:r>
      <w:r w:rsidRPr="00F80285">
        <w:rPr>
          <w:rFonts w:ascii="Arial" w:hAnsi="Arial" w:cs="Arial"/>
          <w:bCs/>
          <w:color w:val="222222"/>
          <w:shd w:val="clear" w:color="auto" w:fill="FFFFFF"/>
        </w:rPr>
        <w:t>les</w:t>
      </w:r>
      <w:r w:rsidRPr="00F80285">
        <w:rPr>
          <w:rFonts w:ascii="Arial" w:hAnsi="Arial" w:cs="Arial"/>
          <w:color w:val="222222"/>
          <w:shd w:val="clear" w:color="auto" w:fill="FFFFFF"/>
        </w:rPr>
        <w:t xml:space="preserve"> muscles qui ont été sollicités. Ils offrent un vrai relâchement musculaire. Ils détendent et permettent une meilleure </w:t>
      </w:r>
      <w:r w:rsidRPr="00F80285">
        <w:rPr>
          <w:rFonts w:ascii="Arial" w:hAnsi="Arial" w:cs="Arial"/>
          <w:b/>
          <w:color w:val="222222"/>
          <w:shd w:val="clear" w:color="auto" w:fill="FFFFFF"/>
        </w:rPr>
        <w:t>récupération</w:t>
      </w:r>
      <w:r w:rsidRPr="00F80285">
        <w:rPr>
          <w:rFonts w:ascii="Arial" w:hAnsi="Arial" w:cs="Arial"/>
          <w:color w:val="222222"/>
          <w:shd w:val="clear" w:color="auto" w:fill="FFFFFF"/>
        </w:rPr>
        <w:t>.</w:t>
      </w:r>
    </w:p>
    <w:p w14:paraId="7F9D68AC" w14:textId="77777777" w:rsidR="00F80285" w:rsidRDefault="00F80285" w:rsidP="00C840BC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</w:p>
    <w:p w14:paraId="54C598BA" w14:textId="77777777" w:rsidR="00F80285" w:rsidRDefault="00F80285" w:rsidP="00C840BC">
      <w:pPr>
        <w:spacing w:line="276" w:lineRule="auto"/>
        <w:rPr>
          <w:rFonts w:ascii="Arial" w:hAnsi="Arial" w:cs="Arial"/>
          <w:color w:val="222222"/>
          <w:shd w:val="clear" w:color="auto" w:fill="FFFFFF"/>
        </w:rPr>
      </w:pPr>
    </w:p>
    <w:p w14:paraId="3B80F65B" w14:textId="77777777" w:rsidR="00F80285" w:rsidRPr="00EC637F" w:rsidRDefault="00F80285" w:rsidP="00C840BC">
      <w:pPr>
        <w:spacing w:line="276" w:lineRule="auto"/>
      </w:pPr>
    </w:p>
    <w:p w14:paraId="5D77D248" w14:textId="77777777" w:rsidR="00C840BC" w:rsidRPr="00AD6B25" w:rsidRDefault="00F80285" w:rsidP="00F80285">
      <w:pPr>
        <w:jc w:val="center"/>
      </w:pPr>
      <w:r>
        <w:rPr>
          <w:noProof/>
        </w:rPr>
        <w:drawing>
          <wp:inline distT="0" distB="0" distL="0" distR="0" wp14:anchorId="707E708E" wp14:editId="3DB0F2B2">
            <wp:extent cx="6169604" cy="6713220"/>
            <wp:effectExtent l="0" t="0" r="0" b="0"/>
            <wp:docPr id="42" name="Image 42" descr="Faut-il faire des étirements après ou avant le sport? - Ostéopathie du Val  d'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ut-il faire des étirements après ou avant le sport? - Ostéopathie du Val  d'Euro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24" cy="67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0BC" w:rsidRPr="00AD6B25" w:rsidSect="00AE053C">
      <w:footerReference w:type="default" r:id="rId24"/>
      <w:pgSz w:w="11906" w:h="16838"/>
      <w:pgMar w:top="426" w:right="70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3635B" w14:textId="77777777" w:rsidR="00B16205" w:rsidRDefault="00B16205" w:rsidP="00486DE2">
      <w:r>
        <w:separator/>
      </w:r>
    </w:p>
  </w:endnote>
  <w:endnote w:type="continuationSeparator" w:id="0">
    <w:p w14:paraId="1E50610B" w14:textId="77777777" w:rsidR="00B16205" w:rsidRDefault="00B16205" w:rsidP="0048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9258"/>
      <w:docPartObj>
        <w:docPartGallery w:val="Page Numbers (Bottom of Page)"/>
        <w:docPartUnique/>
      </w:docPartObj>
    </w:sdtPr>
    <w:sdtEndPr/>
    <w:sdtContent>
      <w:p w14:paraId="207C8494" w14:textId="77777777" w:rsidR="00486DE2" w:rsidRDefault="00EE7F9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3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F6E32D" w14:textId="77777777" w:rsidR="00486DE2" w:rsidRDefault="00486D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FF761" w14:textId="77777777" w:rsidR="00B16205" w:rsidRDefault="00B16205" w:rsidP="00486DE2">
      <w:r>
        <w:separator/>
      </w:r>
    </w:p>
  </w:footnote>
  <w:footnote w:type="continuationSeparator" w:id="0">
    <w:p w14:paraId="29E394AF" w14:textId="77777777" w:rsidR="00B16205" w:rsidRDefault="00B16205" w:rsidP="00486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64D9E"/>
    <w:multiLevelType w:val="multilevel"/>
    <w:tmpl w:val="2F4E2682"/>
    <w:lvl w:ilvl="0">
      <w:start w:val="1"/>
      <w:numFmt w:val="upperRoman"/>
      <w:pStyle w:val="Titre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5ED26FCD"/>
    <w:multiLevelType w:val="hybridMultilevel"/>
    <w:tmpl w:val="B2281910"/>
    <w:lvl w:ilvl="0" w:tplc="9690B90E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2855585"/>
    <w:multiLevelType w:val="hybridMultilevel"/>
    <w:tmpl w:val="66EA97A0"/>
    <w:lvl w:ilvl="0" w:tplc="3E4AF2DC">
      <w:start w:val="1"/>
      <w:numFmt w:val="upperLetter"/>
      <w:lvlText w:val="%1."/>
      <w:lvlJc w:val="left"/>
      <w:pPr>
        <w:ind w:left="1077" w:hanging="360"/>
      </w:p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7E5E3367"/>
    <w:multiLevelType w:val="hybridMultilevel"/>
    <w:tmpl w:val="3E58197E"/>
    <w:lvl w:ilvl="0" w:tplc="9B14E6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1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82F"/>
    <w:rsid w:val="000143D0"/>
    <w:rsid w:val="0003382B"/>
    <w:rsid w:val="00064131"/>
    <w:rsid w:val="0007218F"/>
    <w:rsid w:val="000C3D63"/>
    <w:rsid w:val="000E3CF5"/>
    <w:rsid w:val="000F168C"/>
    <w:rsid w:val="0015127D"/>
    <w:rsid w:val="00163074"/>
    <w:rsid w:val="001678A9"/>
    <w:rsid w:val="001D6296"/>
    <w:rsid w:val="00202342"/>
    <w:rsid w:val="00204072"/>
    <w:rsid w:val="00210B71"/>
    <w:rsid w:val="002526DD"/>
    <w:rsid w:val="002543E0"/>
    <w:rsid w:val="00287B94"/>
    <w:rsid w:val="002A551F"/>
    <w:rsid w:val="002C35DD"/>
    <w:rsid w:val="002E02E1"/>
    <w:rsid w:val="002E0ACD"/>
    <w:rsid w:val="002F202D"/>
    <w:rsid w:val="003027DD"/>
    <w:rsid w:val="003477C7"/>
    <w:rsid w:val="003603ED"/>
    <w:rsid w:val="00391E7E"/>
    <w:rsid w:val="00397973"/>
    <w:rsid w:val="004071B5"/>
    <w:rsid w:val="00407E72"/>
    <w:rsid w:val="00416C1B"/>
    <w:rsid w:val="00475F4F"/>
    <w:rsid w:val="00486DE2"/>
    <w:rsid w:val="004A7211"/>
    <w:rsid w:val="004B1855"/>
    <w:rsid w:val="004C22C9"/>
    <w:rsid w:val="004C77E2"/>
    <w:rsid w:val="004D7652"/>
    <w:rsid w:val="004E627A"/>
    <w:rsid w:val="004F6572"/>
    <w:rsid w:val="00581BBC"/>
    <w:rsid w:val="005C256F"/>
    <w:rsid w:val="005F6A11"/>
    <w:rsid w:val="006010FE"/>
    <w:rsid w:val="00643A52"/>
    <w:rsid w:val="00656629"/>
    <w:rsid w:val="006857DC"/>
    <w:rsid w:val="00687D79"/>
    <w:rsid w:val="00694E1C"/>
    <w:rsid w:val="00694EF7"/>
    <w:rsid w:val="00707B8F"/>
    <w:rsid w:val="00710811"/>
    <w:rsid w:val="00712312"/>
    <w:rsid w:val="00742C74"/>
    <w:rsid w:val="00771EE2"/>
    <w:rsid w:val="007A1EDD"/>
    <w:rsid w:val="007C283D"/>
    <w:rsid w:val="007D60ED"/>
    <w:rsid w:val="007E1898"/>
    <w:rsid w:val="007E3D84"/>
    <w:rsid w:val="008146E0"/>
    <w:rsid w:val="00814FB7"/>
    <w:rsid w:val="008254C7"/>
    <w:rsid w:val="00833C73"/>
    <w:rsid w:val="0086459E"/>
    <w:rsid w:val="00866C53"/>
    <w:rsid w:val="008678BF"/>
    <w:rsid w:val="00897BA4"/>
    <w:rsid w:val="008D3B54"/>
    <w:rsid w:val="00901C64"/>
    <w:rsid w:val="0094231A"/>
    <w:rsid w:val="00953CA2"/>
    <w:rsid w:val="0096221F"/>
    <w:rsid w:val="00963922"/>
    <w:rsid w:val="009B12AD"/>
    <w:rsid w:val="009E4A12"/>
    <w:rsid w:val="00AA01EA"/>
    <w:rsid w:val="00AB29B2"/>
    <w:rsid w:val="00AD6B25"/>
    <w:rsid w:val="00AE053C"/>
    <w:rsid w:val="00AF646A"/>
    <w:rsid w:val="00B108EE"/>
    <w:rsid w:val="00B16205"/>
    <w:rsid w:val="00B407B0"/>
    <w:rsid w:val="00B66995"/>
    <w:rsid w:val="00B8182F"/>
    <w:rsid w:val="00BC4344"/>
    <w:rsid w:val="00BF24B6"/>
    <w:rsid w:val="00BF3C71"/>
    <w:rsid w:val="00C15451"/>
    <w:rsid w:val="00C23DA8"/>
    <w:rsid w:val="00C512F0"/>
    <w:rsid w:val="00C840BC"/>
    <w:rsid w:val="00C84DF1"/>
    <w:rsid w:val="00CF62DC"/>
    <w:rsid w:val="00D51494"/>
    <w:rsid w:val="00DE7F5A"/>
    <w:rsid w:val="00E46D6A"/>
    <w:rsid w:val="00E646D2"/>
    <w:rsid w:val="00E76849"/>
    <w:rsid w:val="00E96B18"/>
    <w:rsid w:val="00EC1D28"/>
    <w:rsid w:val="00EE7F90"/>
    <w:rsid w:val="00F20F47"/>
    <w:rsid w:val="00F30C3D"/>
    <w:rsid w:val="00F60C57"/>
    <w:rsid w:val="00F7730E"/>
    <w:rsid w:val="00F80285"/>
    <w:rsid w:val="00F9432E"/>
    <w:rsid w:val="00FB43E5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61239"/>
  <w15:docId w15:val="{C5C9E52F-A70E-49CA-907A-4CA8CD0B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53C"/>
    <w:pPr>
      <w:jc w:val="both"/>
    </w:pPr>
    <w:rPr>
      <w:rFonts w:ascii="Times New Roman" w:hAnsi="Times New Roman"/>
      <w:sz w:val="22"/>
    </w:rPr>
  </w:style>
  <w:style w:type="paragraph" w:styleId="Titre1">
    <w:name w:val="heading 1"/>
    <w:basedOn w:val="Normal"/>
    <w:next w:val="Corpsdetexte"/>
    <w:link w:val="Titre1Car"/>
    <w:autoRedefine/>
    <w:qFormat/>
    <w:rsid w:val="000F168C"/>
    <w:pPr>
      <w:keepNext/>
      <w:keepLines/>
      <w:numPr>
        <w:numId w:val="28"/>
      </w:numPr>
      <w:ind w:right="567"/>
      <w:outlineLvl w:val="0"/>
    </w:pPr>
    <w:rPr>
      <w:color w:val="FF0000"/>
      <w:kern w:val="28"/>
      <w:sz w:val="26"/>
      <w:u w:val="single"/>
    </w:rPr>
  </w:style>
  <w:style w:type="paragraph" w:styleId="Titre2">
    <w:name w:val="heading 2"/>
    <w:basedOn w:val="Normal"/>
    <w:next w:val="Corpsdetexte"/>
    <w:link w:val="Titre2Car"/>
    <w:qFormat/>
    <w:rsid w:val="00AE053C"/>
    <w:pPr>
      <w:keepNext/>
      <w:keepLines/>
      <w:tabs>
        <w:tab w:val="left" w:pos="567"/>
      </w:tabs>
      <w:outlineLvl w:val="1"/>
    </w:pPr>
    <w:rPr>
      <w:color w:val="31849B" w:themeColor="accent5" w:themeShade="BF"/>
      <w:kern w:val="28"/>
      <w:sz w:val="24"/>
      <w:u w:val="single"/>
    </w:rPr>
  </w:style>
  <w:style w:type="paragraph" w:styleId="Titre3">
    <w:name w:val="heading 3"/>
    <w:aliases w:val="Auteurs"/>
    <w:basedOn w:val="Normal"/>
    <w:next w:val="Corpsdetexte"/>
    <w:link w:val="Titre3Car"/>
    <w:autoRedefine/>
    <w:qFormat/>
    <w:rsid w:val="00710811"/>
    <w:pPr>
      <w:keepNext/>
      <w:keepLines/>
      <w:outlineLvl w:val="2"/>
    </w:pPr>
    <w:rPr>
      <w:color w:val="FF00FF"/>
      <w:kern w:val="28"/>
    </w:rPr>
  </w:style>
  <w:style w:type="paragraph" w:styleId="Titre4">
    <w:name w:val="heading 4"/>
    <w:aliases w:val="Dates."/>
    <w:basedOn w:val="Normal"/>
    <w:next w:val="Corpsdetexte"/>
    <w:link w:val="Titre4Car"/>
    <w:qFormat/>
    <w:rsid w:val="00DE7F5A"/>
    <w:pPr>
      <w:keepNext/>
      <w:keepLines/>
      <w:spacing w:line="220" w:lineRule="atLeast"/>
      <w:outlineLvl w:val="3"/>
    </w:pPr>
    <w:rPr>
      <w:color w:val="C00000"/>
      <w:kern w:val="28"/>
    </w:rPr>
  </w:style>
  <w:style w:type="paragraph" w:styleId="Titre5">
    <w:name w:val="heading 5"/>
    <w:basedOn w:val="Normal"/>
    <w:next w:val="Corpsdetexte"/>
    <w:link w:val="Titre5Car"/>
    <w:qFormat/>
    <w:rsid w:val="00B407B0"/>
    <w:pPr>
      <w:keepNext/>
      <w:keepLines/>
      <w:spacing w:before="220" w:after="220" w:line="220" w:lineRule="atLeast"/>
      <w:outlineLvl w:val="4"/>
    </w:pPr>
    <w:rPr>
      <w:i/>
      <w:spacing w:val="-4"/>
      <w:kern w:val="28"/>
      <w:sz w:val="20"/>
    </w:rPr>
  </w:style>
  <w:style w:type="paragraph" w:styleId="Titre6">
    <w:name w:val="heading 6"/>
    <w:basedOn w:val="Normal"/>
    <w:next w:val="Corpsdetexte"/>
    <w:link w:val="Titre6Car"/>
    <w:qFormat/>
    <w:rsid w:val="00B407B0"/>
    <w:pPr>
      <w:keepNext/>
      <w:keepLines/>
      <w:spacing w:before="140" w:line="220" w:lineRule="atLeast"/>
      <w:outlineLvl w:val="5"/>
    </w:pPr>
    <w:rPr>
      <w:i/>
      <w:spacing w:val="-4"/>
      <w:kern w:val="28"/>
      <w:sz w:val="20"/>
    </w:rPr>
  </w:style>
  <w:style w:type="paragraph" w:styleId="Titre7">
    <w:name w:val="heading 7"/>
    <w:basedOn w:val="Normal"/>
    <w:next w:val="Corpsdetexte"/>
    <w:link w:val="Titre7Car"/>
    <w:qFormat/>
    <w:rsid w:val="00B407B0"/>
    <w:pPr>
      <w:keepNext/>
      <w:keepLines/>
      <w:spacing w:before="140" w:line="220" w:lineRule="atLeast"/>
      <w:outlineLvl w:val="6"/>
    </w:pPr>
    <w:rPr>
      <w:spacing w:val="-4"/>
      <w:kern w:val="28"/>
      <w:sz w:val="20"/>
    </w:rPr>
  </w:style>
  <w:style w:type="paragraph" w:styleId="Titre8">
    <w:name w:val="heading 8"/>
    <w:basedOn w:val="Normal"/>
    <w:next w:val="Corpsdetexte"/>
    <w:link w:val="Titre8Car"/>
    <w:qFormat/>
    <w:rsid w:val="00B407B0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</w:rPr>
  </w:style>
  <w:style w:type="paragraph" w:styleId="Titre9">
    <w:name w:val="heading 9"/>
    <w:basedOn w:val="Normal"/>
    <w:next w:val="Corpsdetexte"/>
    <w:link w:val="Titre9Car"/>
    <w:qFormat/>
    <w:rsid w:val="00B407B0"/>
    <w:pPr>
      <w:keepNext/>
      <w:keepLines/>
      <w:spacing w:before="140" w:line="220" w:lineRule="atLeast"/>
      <w:outlineLvl w:val="8"/>
    </w:pPr>
    <w:rPr>
      <w:spacing w:val="-4"/>
      <w:kern w:val="28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F168C"/>
    <w:rPr>
      <w:rFonts w:ascii="Times New Roman" w:hAnsi="Times New Roman"/>
      <w:color w:val="FF0000"/>
      <w:kern w:val="28"/>
      <w:sz w:val="26"/>
      <w:u w:val="single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F24B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F24B6"/>
    <w:rPr>
      <w:rFonts w:ascii="Arial" w:hAnsi="Arial"/>
      <w:sz w:val="22"/>
    </w:rPr>
  </w:style>
  <w:style w:type="character" w:customStyle="1" w:styleId="Titre2Car">
    <w:name w:val="Titre 2 Car"/>
    <w:basedOn w:val="Policepardfaut"/>
    <w:link w:val="Titre2"/>
    <w:rsid w:val="00AE053C"/>
    <w:rPr>
      <w:rFonts w:ascii="Times New Roman" w:hAnsi="Times New Roman"/>
      <w:color w:val="31849B" w:themeColor="accent5" w:themeShade="BF"/>
      <w:kern w:val="28"/>
      <w:sz w:val="24"/>
      <w:u w:val="single"/>
    </w:rPr>
  </w:style>
  <w:style w:type="character" w:customStyle="1" w:styleId="Titre3Car">
    <w:name w:val="Titre 3 Car"/>
    <w:aliases w:val="Auteurs Car"/>
    <w:basedOn w:val="Policepardfaut"/>
    <w:link w:val="Titre3"/>
    <w:rsid w:val="00710811"/>
    <w:rPr>
      <w:rFonts w:ascii="Times New Roman" w:hAnsi="Times New Roman"/>
      <w:color w:val="FF00FF"/>
      <w:kern w:val="28"/>
      <w:sz w:val="22"/>
    </w:rPr>
  </w:style>
  <w:style w:type="character" w:customStyle="1" w:styleId="Titre4Car">
    <w:name w:val="Titre 4 Car"/>
    <w:aliases w:val="Dates. Car"/>
    <w:basedOn w:val="Policepardfaut"/>
    <w:link w:val="Titre4"/>
    <w:rsid w:val="00DE7F5A"/>
    <w:rPr>
      <w:rFonts w:ascii="Times New Roman" w:hAnsi="Times New Roman"/>
      <w:color w:val="C00000"/>
      <w:kern w:val="28"/>
      <w:sz w:val="22"/>
    </w:rPr>
  </w:style>
  <w:style w:type="character" w:customStyle="1" w:styleId="Titre5Car">
    <w:name w:val="Titre 5 Car"/>
    <w:basedOn w:val="Policepardfaut"/>
    <w:link w:val="Titre5"/>
    <w:rsid w:val="00B407B0"/>
    <w:rPr>
      <w:rFonts w:ascii="Times New Roman" w:hAnsi="Times New Roman"/>
      <w:i/>
      <w:spacing w:val="-4"/>
      <w:kern w:val="28"/>
    </w:rPr>
  </w:style>
  <w:style w:type="character" w:customStyle="1" w:styleId="Titre6Car">
    <w:name w:val="Titre 6 Car"/>
    <w:basedOn w:val="Policepardfaut"/>
    <w:link w:val="Titre6"/>
    <w:rsid w:val="00B407B0"/>
    <w:rPr>
      <w:rFonts w:ascii="Times New Roman" w:hAnsi="Times New Roman"/>
      <w:i/>
      <w:spacing w:val="-4"/>
      <w:kern w:val="28"/>
    </w:rPr>
  </w:style>
  <w:style w:type="character" w:customStyle="1" w:styleId="Titre7Car">
    <w:name w:val="Titre 7 Car"/>
    <w:basedOn w:val="Policepardfaut"/>
    <w:link w:val="Titre7"/>
    <w:rsid w:val="00B407B0"/>
    <w:rPr>
      <w:rFonts w:ascii="Times New Roman" w:hAnsi="Times New Roman"/>
      <w:spacing w:val="-4"/>
      <w:kern w:val="28"/>
    </w:rPr>
  </w:style>
  <w:style w:type="character" w:customStyle="1" w:styleId="Titre8Car">
    <w:name w:val="Titre 8 Car"/>
    <w:basedOn w:val="Policepardfaut"/>
    <w:link w:val="Titre8"/>
    <w:rsid w:val="00B407B0"/>
    <w:rPr>
      <w:i/>
      <w:spacing w:val="-4"/>
      <w:kern w:val="28"/>
      <w:sz w:val="18"/>
    </w:rPr>
  </w:style>
  <w:style w:type="character" w:customStyle="1" w:styleId="Titre9Car">
    <w:name w:val="Titre 9 Car"/>
    <w:basedOn w:val="Policepardfaut"/>
    <w:link w:val="Titre9"/>
    <w:rsid w:val="00B407B0"/>
    <w:rPr>
      <w:spacing w:val="-4"/>
      <w:kern w:val="28"/>
      <w:sz w:val="18"/>
    </w:rPr>
  </w:style>
  <w:style w:type="paragraph" w:styleId="Lgende">
    <w:name w:val="caption"/>
    <w:aliases w:val="Dates"/>
    <w:basedOn w:val="Normal"/>
    <w:next w:val="Corpsdetexte"/>
    <w:rsid w:val="00DE7F5A"/>
    <w:pPr>
      <w:keepNext/>
      <w:spacing w:before="60" w:after="220"/>
    </w:pPr>
    <w:rPr>
      <w:color w:val="C00000"/>
    </w:rPr>
  </w:style>
  <w:style w:type="paragraph" w:styleId="Titre">
    <w:name w:val="Title"/>
    <w:basedOn w:val="Normal"/>
    <w:next w:val="Normal"/>
    <w:link w:val="TitreCar"/>
    <w:autoRedefine/>
    <w:qFormat/>
    <w:rsid w:val="000F168C"/>
    <w:pPr>
      <w:keepNext/>
      <w:keepLines/>
      <w:jc w:val="center"/>
    </w:pPr>
    <w:rPr>
      <w:smallCaps/>
      <w:color w:val="FF0000"/>
      <w:kern w:val="28"/>
      <w:sz w:val="28"/>
      <w:u w:val="single"/>
    </w:rPr>
  </w:style>
  <w:style w:type="character" w:customStyle="1" w:styleId="TitreCar">
    <w:name w:val="Titre Car"/>
    <w:basedOn w:val="Policepardfaut"/>
    <w:link w:val="Titre"/>
    <w:rsid w:val="000F168C"/>
    <w:rPr>
      <w:rFonts w:ascii="Times New Roman" w:hAnsi="Times New Roman"/>
      <w:smallCaps/>
      <w:color w:val="FF0000"/>
      <w:kern w:val="28"/>
      <w:sz w:val="28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486DE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86DE2"/>
    <w:rPr>
      <w:rFonts w:ascii="Times New Roman" w:hAnsi="Times New Roman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486D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6DE2"/>
    <w:rPr>
      <w:rFonts w:ascii="Times New Roman" w:hAnsi="Times New Roman"/>
      <w:sz w:val="22"/>
    </w:rPr>
  </w:style>
  <w:style w:type="paragraph" w:styleId="Paragraphedeliste">
    <w:name w:val="List Paragraph"/>
    <w:basedOn w:val="Normal"/>
    <w:uiPriority w:val="34"/>
    <w:qFormat/>
    <w:rsid w:val="00C840B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678A9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1678A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51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sus\Desktop\Mod&#232;le%20Word...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Word...</Template>
  <TotalTime>96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Timothée Jugé</cp:lastModifiedBy>
  <cp:revision>5</cp:revision>
  <cp:lastPrinted>2022-03-15T12:10:00Z</cp:lastPrinted>
  <dcterms:created xsi:type="dcterms:W3CDTF">2022-03-14T13:51:00Z</dcterms:created>
  <dcterms:modified xsi:type="dcterms:W3CDTF">2022-03-15T12:10:00Z</dcterms:modified>
</cp:coreProperties>
</file>